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495" w:rsidRDefault="00132495"/>
    <w:tbl>
      <w:tblPr>
        <w:tblStyle w:val="TableGrid"/>
        <w:tblW w:w="15593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  <w:gridCol w:w="5954"/>
      </w:tblGrid>
      <w:tr w:rsidR="00132495" w:rsidTr="00AE5784">
        <w:tc>
          <w:tcPr>
            <w:tcW w:w="9639" w:type="dxa"/>
          </w:tcPr>
          <w:p w:rsidR="00132495" w:rsidRDefault="00132495" w:rsidP="00451326">
            <w:pPr>
              <w:jc w:val="center"/>
              <w:rPr>
                <w:rFonts w:asciiTheme="minorHAnsi" w:hAnsiTheme="minorHAnsi" w:cstheme="minorHAnsi"/>
                <w:sz w:val="96"/>
                <w:szCs w:val="96"/>
              </w:rPr>
            </w:pPr>
            <w:bookmarkStart w:id="0" w:name="_GoBack"/>
            <w:bookmarkEnd w:id="0"/>
            <w:r w:rsidRPr="00132495">
              <w:rPr>
                <w:rFonts w:asciiTheme="minorHAnsi" w:hAnsiTheme="minorHAnsi" w:cstheme="minorHAnsi"/>
                <w:noProof/>
                <w:sz w:val="96"/>
                <w:szCs w:val="96"/>
                <w:lang w:eastAsia="en-AU"/>
              </w:rPr>
              <w:drawing>
                <wp:inline distT="0" distB="0" distL="0" distR="0" wp14:anchorId="5FCB5C77" wp14:editId="17A71A2C">
                  <wp:extent cx="5810250" cy="5558102"/>
                  <wp:effectExtent l="0" t="0" r="0" b="508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31905" t="21779" r="26620" b="7693"/>
                          <a:stretch/>
                        </pic:blipFill>
                        <pic:spPr>
                          <a:xfrm>
                            <a:off x="0" y="0"/>
                            <a:ext cx="5847342" cy="559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Align w:val="center"/>
          </w:tcPr>
          <w:p w:rsidR="00132495" w:rsidRDefault="00132495" w:rsidP="00132495">
            <w:pPr>
              <w:jc w:val="center"/>
              <w:rPr>
                <w:rFonts w:asciiTheme="minorHAnsi" w:hAnsiTheme="minorHAnsi" w:cstheme="minorHAnsi"/>
                <w:sz w:val="96"/>
                <w:szCs w:val="96"/>
              </w:rPr>
            </w:pPr>
            <w:r w:rsidRPr="003F5E47">
              <w:rPr>
                <w:rFonts w:asciiTheme="minorHAnsi" w:hAnsiTheme="minorHAnsi" w:cstheme="minorHAnsi"/>
                <w:sz w:val="96"/>
                <w:szCs w:val="96"/>
              </w:rPr>
              <w:t>X</w:t>
            </w:r>
            <w:r w:rsidR="002A708C">
              <w:rPr>
                <w:rFonts w:asciiTheme="minorHAnsi" w:hAnsiTheme="minorHAnsi" w:cstheme="minorHAnsi"/>
                <w:sz w:val="96"/>
                <w:szCs w:val="96"/>
              </w:rPr>
              <w:t xml:space="preserve"> </w:t>
            </w:r>
            <w:r w:rsidRPr="003F5E47">
              <w:rPr>
                <w:rFonts w:asciiTheme="minorHAnsi" w:hAnsiTheme="minorHAnsi" w:cstheme="minorHAnsi"/>
                <w:sz w:val="96"/>
                <w:szCs w:val="96"/>
              </w:rPr>
              <w:t xml:space="preserve">YZ </w:t>
            </w:r>
          </w:p>
          <w:p w:rsidR="00132495" w:rsidRDefault="00132495" w:rsidP="00132495">
            <w:pPr>
              <w:jc w:val="center"/>
              <w:rPr>
                <w:rFonts w:asciiTheme="minorHAnsi" w:hAnsiTheme="minorHAnsi" w:cstheme="minorHAnsi"/>
                <w:sz w:val="96"/>
                <w:szCs w:val="96"/>
              </w:rPr>
            </w:pPr>
            <w:r w:rsidRPr="003F5E47">
              <w:rPr>
                <w:rFonts w:asciiTheme="minorHAnsi" w:hAnsiTheme="minorHAnsi" w:cstheme="minorHAnsi"/>
                <w:sz w:val="96"/>
                <w:szCs w:val="96"/>
              </w:rPr>
              <w:t>Group</w:t>
            </w:r>
            <w:r>
              <w:rPr>
                <w:rFonts w:asciiTheme="minorHAnsi" w:hAnsiTheme="minorHAnsi" w:cstheme="minorHAnsi"/>
                <w:sz w:val="96"/>
                <w:szCs w:val="96"/>
              </w:rPr>
              <w:t xml:space="preserve"> Plan</w:t>
            </w:r>
          </w:p>
          <w:p w:rsidR="00132495" w:rsidRDefault="00132495" w:rsidP="003335AC">
            <w:pPr>
              <w:jc w:val="center"/>
              <w:rPr>
                <w:rFonts w:asciiTheme="minorHAnsi" w:hAnsiTheme="minorHAnsi" w:cstheme="minorHAnsi"/>
                <w:sz w:val="96"/>
                <w:szCs w:val="96"/>
              </w:rPr>
            </w:pPr>
            <w:r w:rsidRPr="003F5E47">
              <w:rPr>
                <w:rFonts w:asciiTheme="minorHAnsi" w:hAnsiTheme="minorHAnsi" w:cstheme="minorHAnsi"/>
                <w:sz w:val="88"/>
                <w:szCs w:val="88"/>
              </w:rPr>
              <w:t>201</w:t>
            </w:r>
            <w:r w:rsidR="003335AC">
              <w:rPr>
                <w:rFonts w:asciiTheme="minorHAnsi" w:hAnsiTheme="minorHAnsi" w:cstheme="minorHAnsi"/>
                <w:sz w:val="88"/>
                <w:szCs w:val="88"/>
              </w:rPr>
              <w:t>9</w:t>
            </w:r>
            <w:r w:rsidRPr="003F5E47">
              <w:rPr>
                <w:rFonts w:asciiTheme="minorHAnsi" w:hAnsiTheme="minorHAnsi" w:cstheme="minorHAnsi"/>
                <w:sz w:val="88"/>
                <w:szCs w:val="88"/>
              </w:rPr>
              <w:t xml:space="preserve"> to 20</w:t>
            </w:r>
            <w:r w:rsidR="003335AC">
              <w:rPr>
                <w:rFonts w:asciiTheme="minorHAnsi" w:hAnsiTheme="minorHAnsi" w:cstheme="minorHAnsi"/>
                <w:sz w:val="88"/>
                <w:szCs w:val="88"/>
              </w:rPr>
              <w:t>2</w:t>
            </w:r>
            <w:r w:rsidRPr="003F5E47">
              <w:rPr>
                <w:rFonts w:asciiTheme="minorHAnsi" w:hAnsiTheme="minorHAnsi" w:cstheme="minorHAnsi"/>
                <w:sz w:val="88"/>
                <w:szCs w:val="88"/>
              </w:rPr>
              <w:t>1</w:t>
            </w:r>
          </w:p>
        </w:tc>
      </w:tr>
    </w:tbl>
    <w:p w:rsidR="000B27DE" w:rsidRPr="000B27DE" w:rsidRDefault="000B27DE" w:rsidP="005E3901">
      <w:pPr>
        <w:pStyle w:val="Title"/>
      </w:pPr>
      <w:r w:rsidRPr="00BD6449">
        <w:rPr>
          <w:rFonts w:asciiTheme="minorHAnsi" w:hAnsiTheme="minorHAnsi"/>
        </w:rPr>
        <w:lastRenderedPageBreak/>
        <w:t>Our</w:t>
      </w:r>
      <w:r w:rsidRPr="000B27DE">
        <w:t xml:space="preserve"> Mission</w:t>
      </w:r>
      <w:r w:rsidR="002A708C">
        <w:t xml:space="preserve"> &amp; Vision</w:t>
      </w:r>
    </w:p>
    <w:p w:rsidR="00186708" w:rsidRPr="00BD6449" w:rsidRDefault="003E6080" w:rsidP="002319BB">
      <w:pPr>
        <w:rPr>
          <w:rFonts w:asciiTheme="minorHAnsi" w:hAnsiTheme="minorHAnsi"/>
        </w:rPr>
      </w:pPr>
      <w:r w:rsidRPr="00BD6449">
        <w:rPr>
          <w:rFonts w:asciiTheme="minorHAnsi" w:hAnsiTheme="minorHAnsi"/>
        </w:rPr>
        <w:t xml:space="preserve">The </w:t>
      </w:r>
      <w:r w:rsidR="002A708C">
        <w:rPr>
          <w:rFonts w:asciiTheme="minorHAnsi" w:hAnsiTheme="minorHAnsi"/>
        </w:rPr>
        <w:t>M</w:t>
      </w:r>
      <w:r w:rsidRPr="00BD6449">
        <w:rPr>
          <w:rFonts w:asciiTheme="minorHAnsi" w:hAnsiTheme="minorHAnsi"/>
        </w:rPr>
        <w:t>ission of Scout</w:t>
      </w:r>
      <w:r w:rsidR="002A708C">
        <w:rPr>
          <w:rFonts w:asciiTheme="minorHAnsi" w:hAnsiTheme="minorHAnsi"/>
        </w:rPr>
        <w:t>s Australia</w:t>
      </w:r>
      <w:r w:rsidRPr="00BD6449">
        <w:rPr>
          <w:rFonts w:asciiTheme="minorHAnsi" w:hAnsiTheme="minorHAnsi"/>
        </w:rPr>
        <w:t xml:space="preserve"> is to contribute to the education of young people, through a value system based on the Scout Promise and Law, to help build a better world where people are self-fulfilled as individuals and play a constructive role in society. </w:t>
      </w:r>
    </w:p>
    <w:p w:rsidR="002A708C" w:rsidRDefault="002A708C" w:rsidP="002319BB">
      <w:pPr>
        <w:rPr>
          <w:rFonts w:asciiTheme="minorHAnsi" w:hAnsiTheme="minorHAnsi"/>
        </w:rPr>
      </w:pPr>
    </w:p>
    <w:p w:rsidR="002A708C" w:rsidRDefault="002A708C" w:rsidP="002319BB">
      <w:pPr>
        <w:rPr>
          <w:rFonts w:asciiTheme="minorHAnsi" w:hAnsiTheme="minorHAnsi"/>
        </w:rPr>
      </w:pPr>
      <w:r>
        <w:rPr>
          <w:rFonts w:asciiTheme="minorHAnsi" w:hAnsiTheme="minorHAnsi"/>
        </w:rPr>
        <w:t>The Vision of Scouts Australia is t</w:t>
      </w:r>
      <w:r w:rsidRPr="002A708C">
        <w:rPr>
          <w:rFonts w:asciiTheme="minorHAnsi" w:hAnsiTheme="minorHAnsi"/>
        </w:rPr>
        <w:t>o be seen as the pre-eminent youth organisation in Australia. We engage and inspire young Australians to develop confidence, resilience and leadership.</w:t>
      </w:r>
    </w:p>
    <w:p w:rsidR="002A708C" w:rsidRDefault="002A708C" w:rsidP="002319BB">
      <w:pPr>
        <w:rPr>
          <w:rFonts w:asciiTheme="minorHAnsi" w:hAnsiTheme="minorHAnsi"/>
        </w:rPr>
      </w:pPr>
    </w:p>
    <w:p w:rsidR="00186708" w:rsidRDefault="003E6080" w:rsidP="002319BB">
      <w:pPr>
        <w:rPr>
          <w:rFonts w:asciiTheme="minorHAnsi" w:hAnsiTheme="minorHAnsi"/>
        </w:rPr>
      </w:pPr>
      <w:r w:rsidRPr="00BD6449">
        <w:rPr>
          <w:rFonts w:asciiTheme="minorHAnsi" w:hAnsiTheme="minorHAnsi"/>
        </w:rPr>
        <w:t xml:space="preserve">We achieve this by: </w:t>
      </w:r>
    </w:p>
    <w:p w:rsidR="002A708C" w:rsidRPr="00BD6449" w:rsidRDefault="002A708C" w:rsidP="002319BB">
      <w:pPr>
        <w:rPr>
          <w:rFonts w:asciiTheme="minorHAnsi" w:hAnsiTheme="minorHAnsi"/>
        </w:rPr>
      </w:pPr>
    </w:p>
    <w:p w:rsidR="00186708" w:rsidRPr="00BD6449" w:rsidRDefault="003E6080" w:rsidP="004D351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BD6449">
        <w:rPr>
          <w:rFonts w:asciiTheme="minorHAnsi" w:hAnsiTheme="minorHAnsi"/>
        </w:rPr>
        <w:t>Involving young people throughout their formative years in a non-formal educational process</w:t>
      </w:r>
    </w:p>
    <w:p w:rsidR="00186708" w:rsidRPr="00BD6449" w:rsidRDefault="003E6080" w:rsidP="004D351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BD6449">
        <w:rPr>
          <w:rFonts w:asciiTheme="minorHAnsi" w:hAnsiTheme="minorHAnsi"/>
        </w:rPr>
        <w:t xml:space="preserve">Using a specific method that makes each individual the principal agent in their own development as a </w:t>
      </w:r>
      <w:r w:rsidR="00186708" w:rsidRPr="00BD6449">
        <w:rPr>
          <w:rFonts w:asciiTheme="minorHAnsi" w:hAnsiTheme="minorHAnsi"/>
        </w:rPr>
        <w:t>self-reliant</w:t>
      </w:r>
      <w:r w:rsidRPr="00BD6449">
        <w:rPr>
          <w:rFonts w:asciiTheme="minorHAnsi" w:hAnsiTheme="minorHAnsi"/>
        </w:rPr>
        <w:t>, supportive, r</w:t>
      </w:r>
      <w:r w:rsidR="00186708" w:rsidRPr="00BD6449">
        <w:rPr>
          <w:rFonts w:asciiTheme="minorHAnsi" w:hAnsiTheme="minorHAnsi"/>
        </w:rPr>
        <w:t>esponsible and committed person</w:t>
      </w:r>
    </w:p>
    <w:p w:rsidR="00DA20E4" w:rsidRPr="00BD6449" w:rsidRDefault="003E6080" w:rsidP="004D351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BD6449">
        <w:rPr>
          <w:rFonts w:asciiTheme="minorHAnsi" w:hAnsiTheme="minorHAnsi"/>
        </w:rPr>
        <w:t>Assisting them to establish a value system based on spiritual, social, and personal principles as expressed through the Scout Promise and Law.</w:t>
      </w:r>
    </w:p>
    <w:p w:rsidR="00186708" w:rsidRDefault="00186708" w:rsidP="00186708">
      <w:pPr>
        <w:rPr>
          <w:rFonts w:asciiTheme="minorHAnsi" w:hAnsiTheme="minorHAnsi" w:cstheme="minorHAnsi"/>
          <w:sz w:val="22"/>
          <w:szCs w:val="22"/>
        </w:rPr>
      </w:pPr>
    </w:p>
    <w:p w:rsidR="00102B84" w:rsidRDefault="00102B84" w:rsidP="00186708">
      <w:pPr>
        <w:rPr>
          <w:rFonts w:asciiTheme="minorHAnsi" w:hAnsiTheme="minorHAnsi" w:cstheme="minorHAnsi"/>
          <w:sz w:val="22"/>
          <w:szCs w:val="22"/>
        </w:rPr>
      </w:pPr>
    </w:p>
    <w:p w:rsidR="00102B84" w:rsidRDefault="00102B84" w:rsidP="0018670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2"/>
        <w:gridCol w:w="2784"/>
      </w:tblGrid>
      <w:tr w:rsidR="00BD6449" w:rsidRPr="00BD6449" w:rsidTr="00BD6449">
        <w:tc>
          <w:tcPr>
            <w:tcW w:w="4162" w:type="dxa"/>
          </w:tcPr>
          <w:p w:rsidR="00BD6449" w:rsidRPr="00BD6449" w:rsidRDefault="00BD6449" w:rsidP="00BD6449">
            <w:pPr>
              <w:rPr>
                <w:rFonts w:asciiTheme="minorHAnsi" w:hAnsiTheme="minorHAnsi"/>
                <w:b/>
                <w:u w:val="single"/>
              </w:rPr>
            </w:pPr>
            <w:r w:rsidRPr="00BD6449">
              <w:rPr>
                <w:rFonts w:asciiTheme="minorHAnsi" w:hAnsiTheme="minorHAnsi"/>
                <w:b/>
                <w:u w:val="single"/>
              </w:rPr>
              <w:t>Scout Law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trustworthy.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loyal.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helpful.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friendly.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cheerful.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considerate.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thrifty.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courageous.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is respectful.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 Scout cares for the environment.</w:t>
            </w:r>
          </w:p>
        </w:tc>
        <w:tc>
          <w:tcPr>
            <w:tcW w:w="2784" w:type="dxa"/>
          </w:tcPr>
          <w:p w:rsidR="00BD6449" w:rsidRPr="00BD6449" w:rsidRDefault="00BD6449" w:rsidP="00BD6449">
            <w:pPr>
              <w:rPr>
                <w:rFonts w:asciiTheme="minorHAnsi" w:hAnsiTheme="minorHAnsi"/>
                <w:b/>
                <w:u w:val="single"/>
              </w:rPr>
            </w:pPr>
            <w:r w:rsidRPr="00BD6449">
              <w:rPr>
                <w:rFonts w:asciiTheme="minorHAnsi" w:hAnsiTheme="minorHAnsi"/>
                <w:b/>
                <w:u w:val="single"/>
              </w:rPr>
              <w:t>Scout Promise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On my honour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I promise that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I will do my best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To do my duty to my God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And to Australia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To help other people and</w:t>
            </w:r>
          </w:p>
          <w:p w:rsidR="00BD6449" w:rsidRPr="00BD6449" w:rsidRDefault="00BD6449" w:rsidP="00BD6449">
            <w:pPr>
              <w:rPr>
                <w:rFonts w:asciiTheme="minorHAnsi" w:hAnsiTheme="minorHAnsi"/>
              </w:rPr>
            </w:pPr>
            <w:r w:rsidRPr="00BD6449">
              <w:rPr>
                <w:rFonts w:asciiTheme="minorHAnsi" w:hAnsiTheme="minorHAnsi"/>
              </w:rPr>
              <w:t>To live by the Scout Law.</w:t>
            </w:r>
          </w:p>
        </w:tc>
      </w:tr>
    </w:tbl>
    <w:p w:rsidR="00102B84" w:rsidRPr="00034FD6" w:rsidRDefault="00102B84" w:rsidP="00102B84">
      <w:pPr>
        <w:pStyle w:val="ListParagraph"/>
        <w:ind w:left="1080"/>
        <w:rPr>
          <w:rFonts w:asciiTheme="minorHAnsi" w:hAnsiTheme="minorHAnsi" w:cstheme="minorHAnsi"/>
          <w:sz w:val="22"/>
          <w:szCs w:val="22"/>
        </w:rPr>
      </w:pPr>
    </w:p>
    <w:p w:rsidR="00102B84" w:rsidRPr="000B27DE" w:rsidRDefault="00102B84" w:rsidP="00102B84">
      <w:pPr>
        <w:pStyle w:val="Title"/>
      </w:pPr>
      <w:r w:rsidRPr="00BD6449">
        <w:rPr>
          <w:rFonts w:asciiTheme="minorHAnsi" w:hAnsiTheme="minorHAnsi"/>
        </w:rPr>
        <w:lastRenderedPageBreak/>
        <w:t>Our</w:t>
      </w:r>
      <w:r>
        <w:t xml:space="preserve"> Group</w:t>
      </w:r>
    </w:p>
    <w:p w:rsidR="00102B84" w:rsidRPr="00102B84" w:rsidRDefault="002A708C" w:rsidP="00102B84">
      <w:pPr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XYZ</w:t>
      </w:r>
      <w:r w:rsidR="00102B84" w:rsidRPr="00102B84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102B84" w:rsidRPr="003340B7">
        <w:rPr>
          <w:rFonts w:asciiTheme="minorHAnsi" w:hAnsiTheme="minorHAnsi" w:cstheme="minorHAnsi"/>
          <w:sz w:val="22"/>
          <w:szCs w:val="22"/>
        </w:rPr>
        <w:t xml:space="preserve">Scout Group strategy is to resource the group to be able to provide a range of unique activities that will attract and retain local children and young people to support their development through the Scouting movement. </w:t>
      </w:r>
    </w:p>
    <w:p w:rsidR="00102B84" w:rsidRPr="00102B84" w:rsidRDefault="00102B84" w:rsidP="00102B84">
      <w:pPr>
        <w:rPr>
          <w:rFonts w:asciiTheme="minorHAnsi" w:hAnsiTheme="minorHAnsi" w:cstheme="minorHAnsi"/>
          <w:color w:val="FF0000"/>
          <w:sz w:val="22"/>
          <w:szCs w:val="22"/>
        </w:rPr>
      </w:pPr>
    </w:p>
    <w:p w:rsidR="002A708C" w:rsidRPr="003340B7" w:rsidRDefault="002A708C" w:rsidP="00102B84">
      <w:pPr>
        <w:rPr>
          <w:rFonts w:asciiTheme="minorHAnsi" w:hAnsiTheme="minorHAnsi" w:cstheme="minorHAnsi"/>
          <w:sz w:val="22"/>
          <w:szCs w:val="22"/>
        </w:rPr>
      </w:pPr>
      <w:r w:rsidRPr="003340B7">
        <w:rPr>
          <w:rFonts w:asciiTheme="minorHAnsi" w:hAnsiTheme="minorHAnsi" w:cstheme="minorHAnsi"/>
          <w:sz w:val="22"/>
          <w:szCs w:val="22"/>
        </w:rPr>
        <w:t>The aim of the Youth Programme plan is;</w:t>
      </w:r>
    </w:p>
    <w:p w:rsidR="002A708C" w:rsidRDefault="002A708C" w:rsidP="002A708C">
      <w:pPr>
        <w:pStyle w:val="ListParagraph"/>
        <w:numPr>
          <w:ilvl w:val="0"/>
          <w:numId w:val="4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Xxx</w:t>
      </w:r>
    </w:p>
    <w:p w:rsidR="002A708C" w:rsidRDefault="002A708C" w:rsidP="002A708C">
      <w:pPr>
        <w:pStyle w:val="ListParagraph"/>
        <w:numPr>
          <w:ilvl w:val="0"/>
          <w:numId w:val="4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Xxx</w:t>
      </w:r>
    </w:p>
    <w:p w:rsidR="002A708C" w:rsidRPr="002A708C" w:rsidRDefault="002A708C" w:rsidP="002A708C">
      <w:pPr>
        <w:pStyle w:val="ListParagraph"/>
        <w:numPr>
          <w:ilvl w:val="0"/>
          <w:numId w:val="4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xxx</w:t>
      </w:r>
    </w:p>
    <w:p w:rsidR="002A708C" w:rsidRPr="003340B7" w:rsidRDefault="002A708C" w:rsidP="00102B84">
      <w:pPr>
        <w:rPr>
          <w:rFonts w:asciiTheme="minorHAnsi" w:hAnsiTheme="minorHAnsi" w:cstheme="minorHAnsi"/>
          <w:sz w:val="22"/>
          <w:szCs w:val="22"/>
        </w:rPr>
      </w:pPr>
    </w:p>
    <w:p w:rsidR="002A708C" w:rsidRPr="003340B7" w:rsidRDefault="002A708C" w:rsidP="002A708C">
      <w:pPr>
        <w:rPr>
          <w:rFonts w:asciiTheme="minorHAnsi" w:hAnsiTheme="minorHAnsi" w:cstheme="minorHAnsi"/>
          <w:sz w:val="22"/>
          <w:szCs w:val="22"/>
        </w:rPr>
      </w:pPr>
      <w:r w:rsidRPr="003340B7">
        <w:rPr>
          <w:rFonts w:asciiTheme="minorHAnsi" w:hAnsiTheme="minorHAnsi" w:cstheme="minorHAnsi"/>
          <w:sz w:val="22"/>
          <w:szCs w:val="22"/>
        </w:rPr>
        <w:t>The aim of the Member plan is;</w:t>
      </w:r>
    </w:p>
    <w:p w:rsidR="002A708C" w:rsidRPr="003340B7" w:rsidRDefault="002A708C" w:rsidP="002A708C">
      <w:pPr>
        <w:pStyle w:val="ListParagraph"/>
        <w:numPr>
          <w:ilvl w:val="0"/>
          <w:numId w:val="4"/>
        </w:numPr>
        <w:ind w:left="1276" w:hanging="567"/>
        <w:rPr>
          <w:rFonts w:asciiTheme="minorHAnsi" w:hAnsiTheme="minorHAnsi" w:cstheme="minorHAnsi"/>
          <w:sz w:val="22"/>
          <w:szCs w:val="22"/>
        </w:rPr>
      </w:pPr>
      <w:r w:rsidRPr="003340B7">
        <w:rPr>
          <w:rFonts w:asciiTheme="minorHAnsi" w:hAnsiTheme="minorHAnsi" w:cstheme="minorHAnsi"/>
          <w:sz w:val="22"/>
          <w:szCs w:val="22"/>
        </w:rPr>
        <w:t>Retain &amp; Grow Youth membership</w:t>
      </w:r>
    </w:p>
    <w:p w:rsidR="002A708C" w:rsidRPr="003340B7" w:rsidRDefault="002A708C" w:rsidP="002A708C">
      <w:pPr>
        <w:pStyle w:val="ListParagraph"/>
        <w:numPr>
          <w:ilvl w:val="0"/>
          <w:numId w:val="4"/>
        </w:numPr>
        <w:ind w:left="1276" w:hanging="567"/>
        <w:rPr>
          <w:rFonts w:asciiTheme="minorHAnsi" w:hAnsiTheme="minorHAnsi" w:cstheme="minorHAnsi"/>
          <w:sz w:val="22"/>
          <w:szCs w:val="22"/>
        </w:rPr>
      </w:pPr>
      <w:r w:rsidRPr="003340B7">
        <w:rPr>
          <w:rFonts w:asciiTheme="minorHAnsi" w:hAnsiTheme="minorHAnsi" w:cstheme="minorHAnsi"/>
          <w:sz w:val="22"/>
          <w:szCs w:val="22"/>
        </w:rPr>
        <w:t>Retain &amp; Grow Leader membership</w:t>
      </w:r>
    </w:p>
    <w:p w:rsidR="002A708C" w:rsidRDefault="002A708C" w:rsidP="002A708C">
      <w:pPr>
        <w:pStyle w:val="ListParagraph"/>
        <w:numPr>
          <w:ilvl w:val="0"/>
          <w:numId w:val="4"/>
        </w:numPr>
        <w:ind w:left="1276" w:hanging="567"/>
        <w:rPr>
          <w:rFonts w:asciiTheme="minorHAnsi" w:hAnsiTheme="minorHAnsi" w:cstheme="minorHAnsi"/>
          <w:sz w:val="22"/>
          <w:szCs w:val="22"/>
        </w:rPr>
      </w:pPr>
      <w:r w:rsidRPr="003340B7">
        <w:rPr>
          <w:rFonts w:asciiTheme="minorHAnsi" w:hAnsiTheme="minorHAnsi" w:cstheme="minorHAnsi"/>
          <w:sz w:val="22"/>
          <w:szCs w:val="22"/>
        </w:rPr>
        <w:t>Retain &amp; Grow Parent participation</w:t>
      </w:r>
    </w:p>
    <w:p w:rsidR="003340B7" w:rsidRPr="003340B7" w:rsidRDefault="003340B7" w:rsidP="002A708C">
      <w:pPr>
        <w:pStyle w:val="ListParagraph"/>
        <w:numPr>
          <w:ilvl w:val="0"/>
          <w:numId w:val="4"/>
        </w:numPr>
        <w:ind w:left="1276" w:hanging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xxx</w:t>
      </w:r>
    </w:p>
    <w:p w:rsidR="002A708C" w:rsidRDefault="002A708C" w:rsidP="002A708C">
      <w:pPr>
        <w:rPr>
          <w:rFonts w:asciiTheme="minorHAnsi" w:hAnsiTheme="minorHAnsi" w:cstheme="minorHAnsi"/>
          <w:color w:val="FF0000"/>
          <w:sz w:val="22"/>
          <w:szCs w:val="22"/>
        </w:rPr>
      </w:pPr>
    </w:p>
    <w:p w:rsidR="002A708C" w:rsidRPr="003340B7" w:rsidRDefault="002A708C" w:rsidP="002A708C">
      <w:pPr>
        <w:rPr>
          <w:rFonts w:asciiTheme="minorHAnsi" w:hAnsiTheme="minorHAnsi" w:cstheme="minorHAnsi"/>
          <w:sz w:val="22"/>
          <w:szCs w:val="22"/>
        </w:rPr>
      </w:pPr>
      <w:r w:rsidRPr="003340B7">
        <w:rPr>
          <w:rFonts w:asciiTheme="minorHAnsi" w:hAnsiTheme="minorHAnsi" w:cstheme="minorHAnsi"/>
          <w:sz w:val="22"/>
          <w:szCs w:val="22"/>
        </w:rPr>
        <w:t>The aim of the Asset Management plan is;</w:t>
      </w:r>
    </w:p>
    <w:p w:rsidR="002A708C" w:rsidRDefault="002A708C" w:rsidP="002A708C">
      <w:pPr>
        <w:pStyle w:val="ListParagraph"/>
        <w:numPr>
          <w:ilvl w:val="0"/>
          <w:numId w:val="5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Xxx</w:t>
      </w:r>
    </w:p>
    <w:p w:rsidR="002A708C" w:rsidRDefault="002A708C" w:rsidP="002A708C">
      <w:pPr>
        <w:pStyle w:val="ListParagraph"/>
        <w:numPr>
          <w:ilvl w:val="0"/>
          <w:numId w:val="5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Xxx</w:t>
      </w:r>
    </w:p>
    <w:p w:rsidR="002A708C" w:rsidRPr="002A708C" w:rsidRDefault="002A708C" w:rsidP="002A708C">
      <w:pPr>
        <w:pStyle w:val="ListParagraph"/>
        <w:numPr>
          <w:ilvl w:val="0"/>
          <w:numId w:val="5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xxx</w:t>
      </w:r>
    </w:p>
    <w:p w:rsidR="002A708C" w:rsidRDefault="002A708C" w:rsidP="00102B84">
      <w:pPr>
        <w:rPr>
          <w:rFonts w:asciiTheme="minorHAnsi" w:hAnsiTheme="minorHAnsi" w:cstheme="minorHAnsi"/>
          <w:color w:val="FF0000"/>
          <w:sz w:val="22"/>
          <w:szCs w:val="22"/>
        </w:rPr>
      </w:pPr>
    </w:p>
    <w:p w:rsidR="002A708C" w:rsidRPr="003340B7" w:rsidRDefault="002A708C" w:rsidP="002A708C">
      <w:pPr>
        <w:rPr>
          <w:rFonts w:asciiTheme="minorHAnsi" w:hAnsiTheme="minorHAnsi" w:cstheme="minorHAnsi"/>
          <w:sz w:val="22"/>
          <w:szCs w:val="22"/>
        </w:rPr>
      </w:pPr>
      <w:r w:rsidRPr="003340B7">
        <w:rPr>
          <w:rFonts w:asciiTheme="minorHAnsi" w:hAnsiTheme="minorHAnsi" w:cstheme="minorHAnsi"/>
          <w:sz w:val="22"/>
          <w:szCs w:val="22"/>
        </w:rPr>
        <w:t>The aim of the Sustainable Funding plan is;</w:t>
      </w:r>
    </w:p>
    <w:p w:rsidR="002A708C" w:rsidRPr="00102B84" w:rsidRDefault="002A708C" w:rsidP="002A708C">
      <w:pPr>
        <w:pStyle w:val="ListParagraph"/>
        <w:numPr>
          <w:ilvl w:val="1"/>
          <w:numId w:val="6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 w:rsidRPr="00102B84">
        <w:rPr>
          <w:rFonts w:asciiTheme="minorHAnsi" w:hAnsiTheme="minorHAnsi" w:cstheme="minorHAnsi"/>
          <w:color w:val="FF0000"/>
          <w:sz w:val="22"/>
          <w:szCs w:val="22"/>
        </w:rPr>
        <w:t xml:space="preserve">Fundraising through local opportunities  </w:t>
      </w:r>
    </w:p>
    <w:p w:rsidR="002A708C" w:rsidRPr="00102B84" w:rsidRDefault="002A708C" w:rsidP="002A708C">
      <w:pPr>
        <w:pStyle w:val="ListParagraph"/>
        <w:numPr>
          <w:ilvl w:val="1"/>
          <w:numId w:val="6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 w:rsidRPr="00102B84">
        <w:rPr>
          <w:rFonts w:asciiTheme="minorHAnsi" w:hAnsiTheme="minorHAnsi" w:cstheme="minorHAnsi"/>
          <w:color w:val="FF0000"/>
          <w:sz w:val="22"/>
          <w:szCs w:val="22"/>
        </w:rPr>
        <w:t>Grant submissions</w:t>
      </w:r>
    </w:p>
    <w:p w:rsidR="002A708C" w:rsidRPr="00102B84" w:rsidRDefault="002A708C" w:rsidP="002A708C">
      <w:pPr>
        <w:pStyle w:val="ListParagraph"/>
        <w:numPr>
          <w:ilvl w:val="1"/>
          <w:numId w:val="6"/>
        </w:numPr>
        <w:ind w:left="1276" w:hanging="567"/>
        <w:rPr>
          <w:rFonts w:asciiTheme="minorHAnsi" w:hAnsiTheme="minorHAnsi" w:cstheme="minorHAnsi"/>
          <w:color w:val="FF0000"/>
          <w:sz w:val="22"/>
          <w:szCs w:val="22"/>
        </w:rPr>
      </w:pPr>
      <w:r w:rsidRPr="00102B84">
        <w:rPr>
          <w:rFonts w:asciiTheme="minorHAnsi" w:hAnsiTheme="minorHAnsi" w:cstheme="minorHAnsi"/>
          <w:color w:val="FF0000"/>
          <w:sz w:val="22"/>
          <w:szCs w:val="22"/>
        </w:rPr>
        <w:t>Corporate donations</w:t>
      </w:r>
    </w:p>
    <w:p w:rsidR="002A708C" w:rsidRDefault="002A708C" w:rsidP="00102B84">
      <w:pPr>
        <w:rPr>
          <w:rFonts w:asciiTheme="minorHAnsi" w:hAnsiTheme="minorHAnsi" w:cstheme="minorHAnsi"/>
          <w:color w:val="FF0000"/>
          <w:sz w:val="22"/>
          <w:szCs w:val="22"/>
        </w:rPr>
      </w:pPr>
    </w:p>
    <w:p w:rsidR="005E3901" w:rsidRDefault="005E3901">
      <w:pPr>
        <w:rPr>
          <w:rFonts w:asciiTheme="minorHAnsi" w:eastAsiaTheme="majorEastAsia" w:hAnsiTheme="minorHAnsi" w:cstheme="minorHAnsi"/>
          <w:color w:val="17365D" w:themeColor="text2" w:themeShade="BF"/>
          <w:spacing w:val="5"/>
          <w:kern w:val="28"/>
          <w:sz w:val="52"/>
          <w:szCs w:val="52"/>
        </w:rPr>
      </w:pPr>
    </w:p>
    <w:p w:rsidR="00102B84" w:rsidRDefault="00102B84">
      <w:pPr>
        <w:rPr>
          <w:rFonts w:asciiTheme="minorHAnsi" w:eastAsiaTheme="majorEastAsia" w:hAnsiTheme="minorHAnsi" w:cstheme="minorHAnsi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asciiTheme="minorHAnsi" w:hAnsiTheme="minorHAnsi" w:cstheme="minorHAnsi"/>
        </w:rPr>
        <w:br w:type="page"/>
      </w:r>
    </w:p>
    <w:p w:rsidR="002A708C" w:rsidRPr="009E196C" w:rsidRDefault="002A708C" w:rsidP="002A708C">
      <w:pPr>
        <w:pStyle w:val="Titl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Programming Plan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0"/>
        <w:gridCol w:w="283"/>
        <w:gridCol w:w="2835"/>
        <w:gridCol w:w="284"/>
        <w:gridCol w:w="2977"/>
        <w:gridCol w:w="283"/>
        <w:gridCol w:w="2693"/>
        <w:gridCol w:w="284"/>
        <w:gridCol w:w="2977"/>
      </w:tblGrid>
      <w:tr w:rsidR="002A708C" w:rsidTr="00C94C52">
        <w:tc>
          <w:tcPr>
            <w:tcW w:w="145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:rsidR="002A708C" w:rsidRDefault="002A708C" w:rsidP="002A708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Programming</w:t>
            </w:r>
            <w:r w:rsidRPr="00E17153">
              <w:rPr>
                <w:rFonts w:asciiTheme="minorHAnsi" w:hAnsiTheme="minorHAnsi" w:cstheme="minorHAnsi"/>
                <w:sz w:val="32"/>
                <w:szCs w:val="32"/>
              </w:rPr>
              <w:t xml:space="preserve"> Plan</w:t>
            </w:r>
          </w:p>
        </w:tc>
      </w:tr>
      <w:tr w:rsidR="002A708C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708C" w:rsidTr="00C94C52">
        <w:trPr>
          <w:trHeight w:val="75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are we now?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2A708C" w:rsidRDefault="00D005E8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xxx</w:t>
            </w:r>
          </w:p>
        </w:tc>
      </w:tr>
      <w:tr w:rsidR="002A708C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708C" w:rsidTr="00C94C52">
        <w:trPr>
          <w:trHeight w:val="724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do we want to be by 2019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2A708C" w:rsidRDefault="00D005E8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xxx</w:t>
            </w:r>
          </w:p>
        </w:tc>
      </w:tr>
      <w:tr w:rsidR="002A708C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708C" w:rsidTr="00C94C52">
        <w:trPr>
          <w:trHeight w:val="72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DB256A"/>
            <w:vAlign w:val="center"/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know we’re there?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2A708C" w:rsidRDefault="00D005E8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xxx</w:t>
            </w:r>
          </w:p>
        </w:tc>
      </w:tr>
      <w:tr w:rsidR="002A708C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08C" w:rsidRPr="00891D27" w:rsidRDefault="002A708C" w:rsidP="00C94C5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708C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vAlign w:val="center"/>
          </w:tcPr>
          <w:p w:rsidR="002A708C" w:rsidRPr="00891D27" w:rsidRDefault="002A708C" w:rsidP="00C94C5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What do we need to do?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2A708C" w:rsidRDefault="00D005E8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2A708C" w:rsidRDefault="00D005E8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2A708C" w:rsidRDefault="00D005E8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08C" w:rsidRDefault="002A708C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2A708C" w:rsidRDefault="00D005E8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</w:t>
            </w:r>
          </w:p>
        </w:tc>
      </w:tr>
      <w:tr w:rsidR="002A708C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708C" w:rsidRPr="00891D27" w:rsidRDefault="002A708C" w:rsidP="00C94C5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A708C" w:rsidTr="00C94C52">
        <w:trPr>
          <w:trHeight w:val="345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2A708C" w:rsidRPr="00891D27" w:rsidRDefault="002A708C" w:rsidP="00C94C5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do it?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2A708C" w:rsidRDefault="00D005E8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</w:t>
            </w:r>
          </w:p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2A708C" w:rsidRDefault="00D005E8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2A708C" w:rsidRDefault="00D005E8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2A708C" w:rsidRDefault="00D005E8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xx</w:t>
            </w:r>
          </w:p>
          <w:p w:rsidR="002A708C" w:rsidRDefault="002A708C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8644C" w:rsidRPr="009E196C" w:rsidRDefault="000C0FD3" w:rsidP="00D8644C">
      <w:pPr>
        <w:pStyle w:val="Titl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Youth Membership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0"/>
        <w:gridCol w:w="283"/>
        <w:gridCol w:w="2835"/>
        <w:gridCol w:w="284"/>
        <w:gridCol w:w="2977"/>
        <w:gridCol w:w="283"/>
        <w:gridCol w:w="2693"/>
        <w:gridCol w:w="284"/>
        <w:gridCol w:w="2977"/>
      </w:tblGrid>
      <w:tr w:rsidR="00891D27" w:rsidTr="00891D27">
        <w:tc>
          <w:tcPr>
            <w:tcW w:w="145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:rsidR="00891D27" w:rsidRDefault="000C0FD3" w:rsidP="00891D2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Youth Membership</w:t>
            </w:r>
            <w:r w:rsidR="00891D27" w:rsidRPr="00E17153">
              <w:rPr>
                <w:rFonts w:asciiTheme="minorHAnsi" w:hAnsiTheme="minorHAnsi" w:cstheme="minorHAnsi"/>
                <w:sz w:val="32"/>
                <w:szCs w:val="32"/>
              </w:rPr>
              <w:t xml:space="preserve"> Plan</w:t>
            </w:r>
          </w:p>
        </w:tc>
      </w:tr>
      <w:tr w:rsidR="00891D27" w:rsidTr="00891D27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 w:rsidP="00891D2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1D27" w:rsidTr="00B34B2D">
        <w:trPr>
          <w:trHeight w:val="75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:rsidR="00891D27" w:rsidRDefault="00891D27" w:rsidP="00B34B2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are we now?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1D27" w:rsidTr="00B34B2D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D27" w:rsidRDefault="00891D27" w:rsidP="00B34B2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1D27" w:rsidTr="00B34B2D">
        <w:trPr>
          <w:trHeight w:val="724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891D27" w:rsidRDefault="00891D27" w:rsidP="00B34B2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do we want to be by 2019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891D27" w:rsidRDefault="00E138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Minimum 18 per Youth Section</w:t>
            </w:r>
          </w:p>
        </w:tc>
      </w:tr>
      <w:tr w:rsidR="00891D27" w:rsidTr="00B34B2D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D27" w:rsidRDefault="00891D27" w:rsidP="00B34B2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1D27" w:rsidTr="00B34B2D">
        <w:trPr>
          <w:trHeight w:val="72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DB256A"/>
            <w:vAlign w:val="center"/>
          </w:tcPr>
          <w:p w:rsidR="00891D27" w:rsidRDefault="00891D27" w:rsidP="00B34B2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know we’re there?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1D27" w:rsidTr="00B34B2D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D27" w:rsidRPr="00891D27" w:rsidRDefault="00891D27" w:rsidP="00B34B2D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91D27" w:rsidRDefault="0089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83297" w:rsidTr="0051111D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vAlign w:val="center"/>
          </w:tcPr>
          <w:p w:rsidR="00483297" w:rsidRPr="00891D27" w:rsidRDefault="00483297" w:rsidP="00B34B2D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What do we need to do?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483297" w:rsidRDefault="00604BA0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Youth Programming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3297" w:rsidRDefault="00483297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483297" w:rsidRDefault="00E138A1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Youth Recruitment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3297" w:rsidRDefault="00483297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483297" w:rsidRDefault="00604BA0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Youth Linking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3297" w:rsidRDefault="00483297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483297" w:rsidRDefault="0051111D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Regular Parent Communications</w:t>
            </w:r>
          </w:p>
        </w:tc>
      </w:tr>
      <w:tr w:rsidR="00483297" w:rsidTr="00B34B2D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3297" w:rsidRPr="00891D27" w:rsidRDefault="00483297" w:rsidP="00B34B2D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83297" w:rsidTr="00B34B2D">
        <w:trPr>
          <w:trHeight w:val="345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483297" w:rsidRPr="00891D27" w:rsidRDefault="00483297" w:rsidP="00B34B2D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do it?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483297" w:rsidRDefault="00E138A1" w:rsidP="00E138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Open activities for non-scout youth</w:t>
            </w:r>
          </w:p>
          <w:p w:rsidR="00E138A1" w:rsidRDefault="00E138A1" w:rsidP="00E138A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138A1" w:rsidRDefault="00E138A1" w:rsidP="00E138A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2A708C" w:rsidRPr="002A708C" w:rsidRDefault="002A708C" w:rsidP="002A70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A708C">
              <w:rPr>
                <w:rFonts w:asciiTheme="minorHAnsi" w:hAnsiTheme="minorHAnsi" w:cstheme="minorHAnsi"/>
                <w:sz w:val="22"/>
                <w:szCs w:val="22"/>
              </w:rPr>
              <w:t>Regular advertising through local schools</w:t>
            </w:r>
          </w:p>
          <w:p w:rsidR="002A708C" w:rsidRPr="002A708C" w:rsidRDefault="002A708C" w:rsidP="002A70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A708C">
              <w:rPr>
                <w:rFonts w:asciiTheme="minorHAnsi" w:hAnsiTheme="minorHAnsi" w:cstheme="minorHAnsi"/>
                <w:sz w:val="22"/>
                <w:szCs w:val="22"/>
              </w:rPr>
              <w:t>Advertising of scout achievements in the local paper</w:t>
            </w:r>
          </w:p>
          <w:p w:rsidR="00E138A1" w:rsidRPr="00E138A1" w:rsidRDefault="00E138A1" w:rsidP="002A70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138A1">
              <w:rPr>
                <w:rFonts w:asciiTheme="minorHAnsi" w:hAnsiTheme="minorHAnsi" w:cstheme="minorHAnsi"/>
                <w:sz w:val="22"/>
                <w:szCs w:val="22"/>
              </w:rPr>
              <w:t>Advertise in local paper</w:t>
            </w:r>
          </w:p>
          <w:p w:rsidR="00E138A1" w:rsidRPr="00E138A1" w:rsidRDefault="00E138A1" w:rsidP="00E138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138A1">
              <w:rPr>
                <w:rFonts w:asciiTheme="minorHAnsi" w:hAnsiTheme="minorHAnsi" w:cstheme="minorHAnsi"/>
                <w:sz w:val="22"/>
                <w:szCs w:val="22"/>
              </w:rPr>
              <w:t>Have articl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138A1">
              <w:rPr>
                <w:rFonts w:asciiTheme="minorHAnsi" w:hAnsiTheme="minorHAnsi" w:cstheme="minorHAnsi"/>
                <w:sz w:val="22"/>
                <w:szCs w:val="22"/>
              </w:rPr>
              <w:t>s about activit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E138A1">
              <w:rPr>
                <w:rFonts w:asciiTheme="minorHAnsi" w:hAnsiTheme="minorHAnsi" w:cstheme="minorHAnsi"/>
                <w:sz w:val="22"/>
                <w:szCs w:val="22"/>
              </w:rPr>
              <w:t>es</w:t>
            </w:r>
          </w:p>
          <w:p w:rsidR="00604BA0" w:rsidRDefault="00E138A1" w:rsidP="00E138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138A1">
              <w:rPr>
                <w:rFonts w:asciiTheme="minorHAnsi" w:hAnsiTheme="minorHAnsi" w:cstheme="minorHAnsi"/>
                <w:sz w:val="22"/>
                <w:szCs w:val="22"/>
              </w:rPr>
              <w:t>Have venture</w:t>
            </w:r>
            <w:r w:rsidR="002A708C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E138A1">
              <w:rPr>
                <w:rFonts w:asciiTheme="minorHAnsi" w:hAnsiTheme="minorHAnsi" w:cstheme="minorHAnsi"/>
                <w:sz w:val="22"/>
                <w:szCs w:val="22"/>
              </w:rPr>
              <w:t>s write articl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138A1">
              <w:rPr>
                <w:rFonts w:asciiTheme="minorHAnsi" w:hAnsiTheme="minorHAnsi" w:cstheme="minorHAnsi"/>
                <w:sz w:val="22"/>
                <w:szCs w:val="22"/>
              </w:rPr>
              <w:t>s for submission?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297" w:rsidRDefault="004832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483297" w:rsidRDefault="0051111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1111D">
              <w:rPr>
                <w:rFonts w:asciiTheme="minorHAnsi" w:hAnsiTheme="minorHAnsi" w:cstheme="minorHAnsi"/>
                <w:sz w:val="22"/>
                <w:szCs w:val="22"/>
              </w:rPr>
              <w:t>E.g. functions, news bulletins, etc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51111D" w:rsidRDefault="005111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C0FD3" w:rsidRPr="009E196C" w:rsidRDefault="00891D27" w:rsidP="000C0FD3">
      <w:pPr>
        <w:pStyle w:val="Titl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  <w:r w:rsidR="000C0FD3">
        <w:rPr>
          <w:rFonts w:asciiTheme="minorHAnsi" w:hAnsiTheme="minorHAnsi" w:cstheme="minorHAnsi"/>
        </w:rPr>
        <w:lastRenderedPageBreak/>
        <w:t>Leader Membership Plan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0"/>
        <w:gridCol w:w="283"/>
        <w:gridCol w:w="2835"/>
        <w:gridCol w:w="284"/>
        <w:gridCol w:w="2977"/>
        <w:gridCol w:w="283"/>
        <w:gridCol w:w="2693"/>
        <w:gridCol w:w="284"/>
        <w:gridCol w:w="2977"/>
      </w:tblGrid>
      <w:tr w:rsidR="000C0FD3" w:rsidTr="00C22DF8">
        <w:tc>
          <w:tcPr>
            <w:tcW w:w="145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:rsidR="000C0FD3" w:rsidRDefault="000C0FD3" w:rsidP="000C0FD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 xml:space="preserve">Leader Membership </w:t>
            </w:r>
            <w:r w:rsidRPr="00E17153">
              <w:rPr>
                <w:rFonts w:asciiTheme="minorHAnsi" w:hAnsiTheme="minorHAnsi" w:cstheme="minorHAnsi"/>
                <w:sz w:val="32"/>
                <w:szCs w:val="32"/>
              </w:rPr>
              <w:t>Plan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5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are we now?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24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do we want to be by 2019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604BA0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Sufficient Leaders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2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DB256A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know we’re there?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747C83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What do we need to do?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C0FD3" w:rsidRDefault="00604BA0" w:rsidP="00747C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Leader Retention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Default="000C0FD3" w:rsidP="00747C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C0FD3" w:rsidRDefault="00604BA0" w:rsidP="00747C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Leader Recruitment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Default="000C0FD3" w:rsidP="00747C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C0FD3" w:rsidRDefault="00604BA0" w:rsidP="00747C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Leader Training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Default="000C0FD3" w:rsidP="00747C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C0FD3" w:rsidRDefault="00747C83" w:rsidP="00747C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Effective Group Councils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345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do it?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E138A1" w:rsidP="00C22DF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E196C">
              <w:rPr>
                <w:rFonts w:asciiTheme="minorHAnsi" w:hAnsiTheme="minorHAnsi" w:cstheme="minorHAnsi"/>
                <w:i/>
                <w:sz w:val="20"/>
                <w:szCs w:val="20"/>
              </w:rPr>
              <w:t>e.g. working towards the Wood badge)</w:t>
            </w:r>
          </w:p>
          <w:p w:rsidR="00E138A1" w:rsidRDefault="00E138A1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C0FD3" w:rsidRPr="009E196C" w:rsidRDefault="000C0FD3" w:rsidP="000C0FD3">
      <w:pPr>
        <w:pStyle w:val="Titl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Parent Support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0"/>
        <w:gridCol w:w="283"/>
        <w:gridCol w:w="2835"/>
        <w:gridCol w:w="284"/>
        <w:gridCol w:w="2977"/>
        <w:gridCol w:w="283"/>
        <w:gridCol w:w="2693"/>
        <w:gridCol w:w="284"/>
        <w:gridCol w:w="2977"/>
      </w:tblGrid>
      <w:tr w:rsidR="000C0FD3" w:rsidTr="00C22DF8">
        <w:tc>
          <w:tcPr>
            <w:tcW w:w="145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:rsidR="000C0FD3" w:rsidRDefault="000C0FD3" w:rsidP="000C0FD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Parent Support</w:t>
            </w:r>
            <w:r w:rsidRPr="00E17153">
              <w:rPr>
                <w:rFonts w:asciiTheme="minorHAnsi" w:hAnsiTheme="minorHAnsi" w:cstheme="minorHAnsi"/>
                <w:sz w:val="32"/>
                <w:szCs w:val="32"/>
              </w:rPr>
              <w:t xml:space="preserve"> Plan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5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are we now?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Location: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24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do we want to be by 2019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2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DB256A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know we’re there?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51111D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What do we need to do?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C0FD3" w:rsidRDefault="000C0FD3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Default="000C0FD3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C0FD3" w:rsidRDefault="000C0FD3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Default="000C0FD3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C0FD3" w:rsidRDefault="000C0FD3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Default="000C0FD3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C0FD3" w:rsidRDefault="0051111D" w:rsidP="005111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Effective Group Committee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345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do it?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C0FD3" w:rsidRPr="009E196C" w:rsidRDefault="000C0FD3" w:rsidP="000C0FD3">
      <w:pPr>
        <w:pStyle w:val="Titl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Funding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0"/>
        <w:gridCol w:w="283"/>
        <w:gridCol w:w="2835"/>
        <w:gridCol w:w="284"/>
        <w:gridCol w:w="2977"/>
        <w:gridCol w:w="283"/>
        <w:gridCol w:w="2693"/>
        <w:gridCol w:w="284"/>
        <w:gridCol w:w="2977"/>
      </w:tblGrid>
      <w:tr w:rsidR="000C0FD3" w:rsidTr="00C22DF8">
        <w:tc>
          <w:tcPr>
            <w:tcW w:w="145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:rsidR="000C0FD3" w:rsidRDefault="000C0FD3" w:rsidP="000C0FD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Sustainable Funding</w:t>
            </w:r>
            <w:r w:rsidRPr="00E17153">
              <w:rPr>
                <w:rFonts w:asciiTheme="minorHAnsi" w:hAnsiTheme="minorHAnsi" w:cstheme="minorHAnsi"/>
                <w:sz w:val="32"/>
                <w:szCs w:val="32"/>
              </w:rPr>
              <w:t xml:space="preserve"> Plan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5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are we now?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24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do we want to be by 2019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2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DB256A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know we’re there?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What do we need to do?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345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do it?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C0FD3" w:rsidRPr="009E196C" w:rsidRDefault="000C0FD3" w:rsidP="000C0FD3">
      <w:pPr>
        <w:pStyle w:val="Titl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Asset Management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0"/>
        <w:gridCol w:w="283"/>
        <w:gridCol w:w="2835"/>
        <w:gridCol w:w="284"/>
        <w:gridCol w:w="2977"/>
        <w:gridCol w:w="283"/>
        <w:gridCol w:w="2693"/>
        <w:gridCol w:w="284"/>
        <w:gridCol w:w="2977"/>
      </w:tblGrid>
      <w:tr w:rsidR="000C0FD3" w:rsidTr="00C22DF8">
        <w:tc>
          <w:tcPr>
            <w:tcW w:w="145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17153">
              <w:rPr>
                <w:rFonts w:asciiTheme="minorHAnsi" w:hAnsiTheme="minorHAnsi" w:cstheme="minorHAnsi"/>
                <w:sz w:val="32"/>
                <w:szCs w:val="32"/>
              </w:rPr>
              <w:t>Hall Plan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5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are we now?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Location:</w:t>
            </w: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24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do we want to be by 2019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72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DB256A"/>
            <w:vAlign w:val="center"/>
          </w:tcPr>
          <w:p w:rsidR="000C0FD3" w:rsidRDefault="000C0FD3" w:rsidP="00C22D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know we’re there?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What do we need to do?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FD3" w:rsidTr="00C22DF8">
        <w:trPr>
          <w:trHeight w:val="345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0C0FD3" w:rsidRPr="00891D27" w:rsidRDefault="000C0FD3" w:rsidP="00C22DF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do it?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0C0FD3" w:rsidRDefault="000C0FD3" w:rsidP="00C22D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A5BE4" w:rsidRPr="009E196C" w:rsidRDefault="009A5BE4" w:rsidP="009A5BE4">
      <w:pPr>
        <w:pStyle w:val="Titl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Asset Management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980"/>
        <w:gridCol w:w="283"/>
        <w:gridCol w:w="2835"/>
        <w:gridCol w:w="284"/>
        <w:gridCol w:w="2977"/>
        <w:gridCol w:w="283"/>
        <w:gridCol w:w="2693"/>
        <w:gridCol w:w="284"/>
        <w:gridCol w:w="2977"/>
      </w:tblGrid>
      <w:tr w:rsidR="009A5BE4" w:rsidTr="00C94C52">
        <w:tc>
          <w:tcPr>
            <w:tcW w:w="145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:rsidR="009A5BE4" w:rsidRDefault="009A5BE4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Equipment</w:t>
            </w:r>
            <w:r w:rsidRPr="00E17153">
              <w:rPr>
                <w:rFonts w:asciiTheme="minorHAnsi" w:hAnsiTheme="minorHAnsi" w:cstheme="minorHAnsi"/>
                <w:sz w:val="32"/>
                <w:szCs w:val="32"/>
              </w:rPr>
              <w:t xml:space="preserve"> Plan</w:t>
            </w:r>
          </w:p>
        </w:tc>
      </w:tr>
      <w:tr w:rsidR="009A5BE4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5BE4" w:rsidTr="00C94C52">
        <w:trPr>
          <w:trHeight w:val="75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center"/>
          </w:tcPr>
          <w:p w:rsidR="009A5BE4" w:rsidRDefault="009A5BE4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are we now?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xxxx</w:t>
            </w:r>
            <w:proofErr w:type="spellEnd"/>
          </w:p>
        </w:tc>
      </w:tr>
      <w:tr w:rsidR="009A5BE4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BE4" w:rsidRDefault="009A5BE4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5BE4" w:rsidTr="00C94C52">
        <w:trPr>
          <w:trHeight w:val="724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9A5BE4" w:rsidRDefault="009A5BE4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Where do we want to be by 2019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5BE4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BE4" w:rsidRDefault="009A5BE4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5BE4" w:rsidTr="00C94C52">
        <w:trPr>
          <w:trHeight w:val="72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DB256A"/>
            <w:vAlign w:val="center"/>
          </w:tcPr>
          <w:p w:rsidR="009A5BE4" w:rsidRDefault="009A5BE4" w:rsidP="00C94C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know we’re there?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5BE4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BE4" w:rsidRPr="00891D27" w:rsidRDefault="009A5BE4" w:rsidP="00C94C5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5BE4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vAlign w:val="center"/>
          </w:tcPr>
          <w:p w:rsidR="009A5BE4" w:rsidRPr="00891D27" w:rsidRDefault="009A5BE4" w:rsidP="00C94C5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What do we need to do?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5BE4" w:rsidTr="00C94C52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5BE4" w:rsidRPr="00891D27" w:rsidRDefault="009A5BE4" w:rsidP="00C94C5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5BE4" w:rsidTr="009A5BE4">
        <w:trPr>
          <w:trHeight w:val="337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:rsidR="009A5BE4" w:rsidRPr="00891D27" w:rsidRDefault="009A5BE4" w:rsidP="00C94C5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891D2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How will we do it?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9A5BE4" w:rsidRDefault="009A5BE4" w:rsidP="00C94C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C0FD3" w:rsidRDefault="000C0FD3" w:rsidP="00094EC6">
      <w:pPr>
        <w:rPr>
          <w:rFonts w:asciiTheme="minorHAnsi" w:hAnsiTheme="minorHAnsi" w:cstheme="minorHAnsi"/>
          <w:sz w:val="22"/>
          <w:szCs w:val="22"/>
        </w:rPr>
      </w:pPr>
    </w:p>
    <w:sectPr w:rsidR="000C0FD3" w:rsidSect="003E3E11">
      <w:headerReference w:type="default" r:id="rId9"/>
      <w:footerReference w:type="default" r:id="rId10"/>
      <w:pgSz w:w="16840" w:h="11907" w:orient="landscape" w:code="9"/>
      <w:pgMar w:top="851" w:right="1134" w:bottom="1134" w:left="1134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91D" w:rsidRDefault="0049291D">
      <w:r>
        <w:separator/>
      </w:r>
    </w:p>
  </w:endnote>
  <w:endnote w:type="continuationSeparator" w:id="0">
    <w:p w:rsidR="0049291D" w:rsidRDefault="00492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80" w:rsidRDefault="003E6080" w:rsidP="000954EF">
    <w:pPr>
      <w:pStyle w:val="Footer"/>
      <w:jc w:val="right"/>
      <w:rPr>
        <w:rFonts w:ascii="Arial" w:hAnsi="Arial" w:cs="Arial"/>
        <w:sz w:val="20"/>
        <w:szCs w:val="20"/>
      </w:rPr>
    </w:pPr>
    <w:r w:rsidRPr="00DA20E4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B920E3" wp14:editId="1A2F61FC">
              <wp:simplePos x="0" y="0"/>
              <wp:positionH relativeFrom="column">
                <wp:posOffset>-339089</wp:posOffset>
              </wp:positionH>
              <wp:positionV relativeFrom="paragraph">
                <wp:posOffset>160020</wp:posOffset>
              </wp:positionV>
              <wp:extent cx="381000" cy="495935"/>
              <wp:effectExtent l="0" t="0" r="0" b="0"/>
              <wp:wrapNone/>
              <wp:docPr id="10" name="objec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81000" cy="495935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bodyPr vert="horz" wrap="square" lIns="0" tIns="0" rIns="0" bIns="0" numCol="1" anchor="t" anchorCtr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C7C585" id="object 6" o:spid="_x0000_s1026" style="position:absolute;margin-left:-26.7pt;margin-top:12.6pt;width:30pt;height:3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" stroked="f">
              <v:fill r:id="rId2" o:title="" recolor="t" rotate="t" type="frame"/>
              <v:textbox inset="0,0,0,0"/>
            </v:rect>
          </w:pict>
        </mc:Fallback>
      </mc:AlternateContent>
    </w:r>
    <w:r>
      <w:rPr>
        <w:rFonts w:ascii="Arial" w:hAnsi="Arial" w:cs="Arial"/>
        <w:sz w:val="20"/>
        <w:szCs w:val="20"/>
      </w:rPr>
      <w:t xml:space="preserve"> </w:t>
    </w:r>
  </w:p>
  <w:p w:rsidR="00F023FE" w:rsidRDefault="003E6080" w:rsidP="00A526BF">
    <w:pPr>
      <w:pStyle w:val="Foot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201</w:t>
    </w:r>
    <w:r w:rsidR="00463820">
      <w:rPr>
        <w:rFonts w:ascii="Arial" w:hAnsi="Arial" w:cs="Arial"/>
        <w:sz w:val="20"/>
        <w:szCs w:val="20"/>
      </w:rPr>
      <w:t>8</w:t>
    </w:r>
    <w:r>
      <w:rPr>
        <w:rFonts w:ascii="Arial" w:hAnsi="Arial" w:cs="Arial"/>
        <w:sz w:val="20"/>
        <w:szCs w:val="20"/>
      </w:rPr>
      <w:t xml:space="preserve"> - </w:t>
    </w:r>
    <w:r w:rsidRPr="00C33D27">
      <w:rPr>
        <w:rFonts w:ascii="Arial" w:hAnsi="Arial" w:cs="Arial"/>
        <w:sz w:val="20"/>
        <w:szCs w:val="20"/>
      </w:rPr>
      <w:t xml:space="preserve">Page </w:t>
    </w:r>
    <w:r w:rsidRPr="00C33D27">
      <w:rPr>
        <w:rFonts w:ascii="Arial" w:hAnsi="Arial" w:cs="Arial"/>
        <w:sz w:val="20"/>
        <w:szCs w:val="20"/>
      </w:rPr>
      <w:fldChar w:fldCharType="begin"/>
    </w:r>
    <w:r w:rsidRPr="00C33D27">
      <w:rPr>
        <w:rFonts w:ascii="Arial" w:hAnsi="Arial" w:cs="Arial"/>
        <w:sz w:val="20"/>
        <w:szCs w:val="20"/>
      </w:rPr>
      <w:instrText xml:space="preserve"> PAGE </w:instrText>
    </w:r>
    <w:r w:rsidRPr="00C33D27">
      <w:rPr>
        <w:rFonts w:ascii="Arial" w:hAnsi="Arial" w:cs="Arial"/>
        <w:sz w:val="20"/>
        <w:szCs w:val="20"/>
      </w:rPr>
      <w:fldChar w:fldCharType="separate"/>
    </w:r>
    <w:r w:rsidR="00463820">
      <w:rPr>
        <w:rFonts w:ascii="Arial" w:hAnsi="Arial" w:cs="Arial"/>
        <w:noProof/>
        <w:sz w:val="20"/>
        <w:szCs w:val="20"/>
      </w:rPr>
      <w:t>10</w:t>
    </w:r>
    <w:r w:rsidRPr="00C33D27">
      <w:rPr>
        <w:rFonts w:ascii="Arial" w:hAnsi="Arial" w:cs="Arial"/>
        <w:sz w:val="20"/>
        <w:szCs w:val="20"/>
      </w:rPr>
      <w:fldChar w:fldCharType="end"/>
    </w:r>
    <w:r w:rsidRPr="00C33D27">
      <w:rPr>
        <w:rFonts w:ascii="Arial" w:hAnsi="Arial" w:cs="Arial"/>
        <w:sz w:val="20"/>
        <w:szCs w:val="20"/>
      </w:rPr>
      <w:t xml:space="preserve"> of </w:t>
    </w:r>
    <w:r w:rsidRPr="00C33D27">
      <w:rPr>
        <w:rFonts w:ascii="Arial" w:hAnsi="Arial" w:cs="Arial"/>
        <w:sz w:val="20"/>
        <w:szCs w:val="20"/>
      </w:rPr>
      <w:fldChar w:fldCharType="begin"/>
    </w:r>
    <w:r w:rsidRPr="00C33D27">
      <w:rPr>
        <w:rFonts w:ascii="Arial" w:hAnsi="Arial" w:cs="Arial"/>
        <w:sz w:val="20"/>
        <w:szCs w:val="20"/>
      </w:rPr>
      <w:instrText xml:space="preserve"> NUMPAGES </w:instrText>
    </w:r>
    <w:r w:rsidRPr="00C33D27">
      <w:rPr>
        <w:rFonts w:ascii="Arial" w:hAnsi="Arial" w:cs="Arial"/>
        <w:sz w:val="20"/>
        <w:szCs w:val="20"/>
      </w:rPr>
      <w:fldChar w:fldCharType="separate"/>
    </w:r>
    <w:r w:rsidR="00463820">
      <w:rPr>
        <w:rFonts w:ascii="Arial" w:hAnsi="Arial" w:cs="Arial"/>
        <w:noProof/>
        <w:sz w:val="20"/>
        <w:szCs w:val="20"/>
      </w:rPr>
      <w:t>10</w:t>
    </w:r>
    <w:r w:rsidRPr="00C33D27">
      <w:rPr>
        <w:rFonts w:ascii="Arial" w:hAnsi="Arial" w:cs="Arial"/>
        <w:sz w:val="20"/>
        <w:szCs w:val="20"/>
      </w:rPr>
      <w:fldChar w:fldCharType="end"/>
    </w:r>
  </w:p>
  <w:p w:rsidR="00F023FE" w:rsidRDefault="00F023FE" w:rsidP="00A526BF">
    <w:pPr>
      <w:pStyle w:val="Footer"/>
      <w:jc w:val="right"/>
      <w:rPr>
        <w:rFonts w:ascii="Arial" w:hAnsi="Arial" w:cs="Arial"/>
        <w:sz w:val="20"/>
        <w:szCs w:val="20"/>
      </w:rPr>
    </w:pPr>
  </w:p>
  <w:p w:rsidR="003E6080" w:rsidRPr="00A94818" w:rsidRDefault="003E6080" w:rsidP="00A526BF">
    <w:pPr>
      <w:pStyle w:val="Foot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91D" w:rsidRDefault="0049291D">
      <w:r>
        <w:separator/>
      </w:r>
    </w:p>
  </w:footnote>
  <w:footnote w:type="continuationSeparator" w:id="0">
    <w:p w:rsidR="0049291D" w:rsidRDefault="00492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80" w:rsidRDefault="003E6080" w:rsidP="009047D8">
    <w:pPr>
      <w:pStyle w:val="Header"/>
      <w:jc w:val="right"/>
    </w:pPr>
    <w:r w:rsidRPr="00DA20E4">
      <w:rPr>
        <w:noProof/>
        <w:lang w:eastAsia="en-AU"/>
      </w:rPr>
      <w:drawing>
        <wp:inline distT="0" distB="0" distL="0" distR="0" wp14:anchorId="6FFFC114" wp14:editId="419F0265">
          <wp:extent cx="404812" cy="485775"/>
          <wp:effectExtent l="0" t="0" r="0" b="0"/>
          <wp:docPr id="19" name="Picture 19" descr="GW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GWS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2786" cy="4953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06887"/>
    <w:multiLevelType w:val="hybridMultilevel"/>
    <w:tmpl w:val="A1C0C1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E30AE"/>
    <w:multiLevelType w:val="hybridMultilevel"/>
    <w:tmpl w:val="010C77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F7A05"/>
    <w:multiLevelType w:val="hybridMultilevel"/>
    <w:tmpl w:val="B8C04D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C34CDF"/>
    <w:multiLevelType w:val="hybridMultilevel"/>
    <w:tmpl w:val="76E244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3F68BA"/>
    <w:multiLevelType w:val="hybridMultilevel"/>
    <w:tmpl w:val="C9685804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5E977E4"/>
    <w:multiLevelType w:val="hybridMultilevel"/>
    <w:tmpl w:val="8BE2C49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8F9"/>
    <w:rsid w:val="00011422"/>
    <w:rsid w:val="00012629"/>
    <w:rsid w:val="00012B22"/>
    <w:rsid w:val="0001406B"/>
    <w:rsid w:val="00014CB5"/>
    <w:rsid w:val="0002145E"/>
    <w:rsid w:val="00023C5C"/>
    <w:rsid w:val="00025264"/>
    <w:rsid w:val="00026E80"/>
    <w:rsid w:val="000274A6"/>
    <w:rsid w:val="000300EB"/>
    <w:rsid w:val="00032E38"/>
    <w:rsid w:val="00034FD6"/>
    <w:rsid w:val="000375DD"/>
    <w:rsid w:val="00045818"/>
    <w:rsid w:val="0004754D"/>
    <w:rsid w:val="000526A5"/>
    <w:rsid w:val="000530F6"/>
    <w:rsid w:val="00053A2C"/>
    <w:rsid w:val="00054E43"/>
    <w:rsid w:val="0005528B"/>
    <w:rsid w:val="000570E6"/>
    <w:rsid w:val="00057A1D"/>
    <w:rsid w:val="00057CCC"/>
    <w:rsid w:val="0006130E"/>
    <w:rsid w:val="00061B9D"/>
    <w:rsid w:val="00062356"/>
    <w:rsid w:val="000629AF"/>
    <w:rsid w:val="00062FF5"/>
    <w:rsid w:val="00064BD4"/>
    <w:rsid w:val="0006715E"/>
    <w:rsid w:val="00070DD8"/>
    <w:rsid w:val="00071ABF"/>
    <w:rsid w:val="000749CB"/>
    <w:rsid w:val="00074DF0"/>
    <w:rsid w:val="0008068E"/>
    <w:rsid w:val="00081B21"/>
    <w:rsid w:val="00085EEE"/>
    <w:rsid w:val="000878D4"/>
    <w:rsid w:val="000906F5"/>
    <w:rsid w:val="00094EC6"/>
    <w:rsid w:val="000954EF"/>
    <w:rsid w:val="00095BA7"/>
    <w:rsid w:val="000960DC"/>
    <w:rsid w:val="00096E43"/>
    <w:rsid w:val="00097496"/>
    <w:rsid w:val="00097D0B"/>
    <w:rsid w:val="000A0D09"/>
    <w:rsid w:val="000A2478"/>
    <w:rsid w:val="000A25A1"/>
    <w:rsid w:val="000A3C73"/>
    <w:rsid w:val="000A3E3F"/>
    <w:rsid w:val="000A7436"/>
    <w:rsid w:val="000A74E0"/>
    <w:rsid w:val="000B0B64"/>
    <w:rsid w:val="000B27DE"/>
    <w:rsid w:val="000B2905"/>
    <w:rsid w:val="000B2FF4"/>
    <w:rsid w:val="000B3B0A"/>
    <w:rsid w:val="000B5E47"/>
    <w:rsid w:val="000B6A36"/>
    <w:rsid w:val="000C0FD3"/>
    <w:rsid w:val="000C466F"/>
    <w:rsid w:val="000C5478"/>
    <w:rsid w:val="000C631E"/>
    <w:rsid w:val="000D117A"/>
    <w:rsid w:val="000D6AA1"/>
    <w:rsid w:val="000E237B"/>
    <w:rsid w:val="000E50CA"/>
    <w:rsid w:val="000E6C8B"/>
    <w:rsid w:val="000F1464"/>
    <w:rsid w:val="000F30F6"/>
    <w:rsid w:val="000F3F36"/>
    <w:rsid w:val="000F3FD1"/>
    <w:rsid w:val="000F4DCE"/>
    <w:rsid w:val="000F659F"/>
    <w:rsid w:val="000F7112"/>
    <w:rsid w:val="0010041B"/>
    <w:rsid w:val="001006DA"/>
    <w:rsid w:val="0010080A"/>
    <w:rsid w:val="00100A95"/>
    <w:rsid w:val="00101A68"/>
    <w:rsid w:val="00102B84"/>
    <w:rsid w:val="00106D8A"/>
    <w:rsid w:val="00114CCC"/>
    <w:rsid w:val="0011675E"/>
    <w:rsid w:val="00121892"/>
    <w:rsid w:val="00121AD3"/>
    <w:rsid w:val="00132490"/>
    <w:rsid w:val="00132495"/>
    <w:rsid w:val="0013256B"/>
    <w:rsid w:val="0013517F"/>
    <w:rsid w:val="00135423"/>
    <w:rsid w:val="001409A2"/>
    <w:rsid w:val="00142DEC"/>
    <w:rsid w:val="00145934"/>
    <w:rsid w:val="00146A2B"/>
    <w:rsid w:val="00151E7D"/>
    <w:rsid w:val="00153878"/>
    <w:rsid w:val="0016204B"/>
    <w:rsid w:val="001646F2"/>
    <w:rsid w:val="00164ED6"/>
    <w:rsid w:val="00166075"/>
    <w:rsid w:val="00166703"/>
    <w:rsid w:val="00173E1A"/>
    <w:rsid w:val="00176B0F"/>
    <w:rsid w:val="00177DC5"/>
    <w:rsid w:val="0018054B"/>
    <w:rsid w:val="0018115B"/>
    <w:rsid w:val="00186708"/>
    <w:rsid w:val="001873D0"/>
    <w:rsid w:val="001875E9"/>
    <w:rsid w:val="0019145B"/>
    <w:rsid w:val="001A22A1"/>
    <w:rsid w:val="001A5322"/>
    <w:rsid w:val="001A6989"/>
    <w:rsid w:val="001B5667"/>
    <w:rsid w:val="001C4748"/>
    <w:rsid w:val="001C59CE"/>
    <w:rsid w:val="001C5F1C"/>
    <w:rsid w:val="001C77B1"/>
    <w:rsid w:val="001C7826"/>
    <w:rsid w:val="001D0070"/>
    <w:rsid w:val="001D045F"/>
    <w:rsid w:val="001D1533"/>
    <w:rsid w:val="001D359F"/>
    <w:rsid w:val="001D5B95"/>
    <w:rsid w:val="001D5F80"/>
    <w:rsid w:val="001D6B2A"/>
    <w:rsid w:val="001D6B7E"/>
    <w:rsid w:val="001D6EB1"/>
    <w:rsid w:val="001E469D"/>
    <w:rsid w:val="001E64D6"/>
    <w:rsid w:val="001F1382"/>
    <w:rsid w:val="001F460B"/>
    <w:rsid w:val="001F4B66"/>
    <w:rsid w:val="001F55F2"/>
    <w:rsid w:val="001F5C60"/>
    <w:rsid w:val="001F6171"/>
    <w:rsid w:val="001F7A1E"/>
    <w:rsid w:val="002019CA"/>
    <w:rsid w:val="00206CB3"/>
    <w:rsid w:val="002071E3"/>
    <w:rsid w:val="00207226"/>
    <w:rsid w:val="00210947"/>
    <w:rsid w:val="002114B1"/>
    <w:rsid w:val="00212B92"/>
    <w:rsid w:val="0021366C"/>
    <w:rsid w:val="002138CF"/>
    <w:rsid w:val="0021477D"/>
    <w:rsid w:val="00217D04"/>
    <w:rsid w:val="002212A9"/>
    <w:rsid w:val="00221542"/>
    <w:rsid w:val="00222001"/>
    <w:rsid w:val="00225BAC"/>
    <w:rsid w:val="002319BB"/>
    <w:rsid w:val="002346EB"/>
    <w:rsid w:val="002374EE"/>
    <w:rsid w:val="00240EA7"/>
    <w:rsid w:val="00245788"/>
    <w:rsid w:val="00245E36"/>
    <w:rsid w:val="00245FAE"/>
    <w:rsid w:val="00251F6D"/>
    <w:rsid w:val="002529FC"/>
    <w:rsid w:val="0026353F"/>
    <w:rsid w:val="00263FB9"/>
    <w:rsid w:val="0027214B"/>
    <w:rsid w:val="00272ED7"/>
    <w:rsid w:val="0027516D"/>
    <w:rsid w:val="00281668"/>
    <w:rsid w:val="0028246F"/>
    <w:rsid w:val="00282B6A"/>
    <w:rsid w:val="00283F7F"/>
    <w:rsid w:val="0028509D"/>
    <w:rsid w:val="00290666"/>
    <w:rsid w:val="002907BB"/>
    <w:rsid w:val="00292E3A"/>
    <w:rsid w:val="00293977"/>
    <w:rsid w:val="00295D8D"/>
    <w:rsid w:val="0029646A"/>
    <w:rsid w:val="002967E5"/>
    <w:rsid w:val="002A3082"/>
    <w:rsid w:val="002A311D"/>
    <w:rsid w:val="002A6F02"/>
    <w:rsid w:val="002A708C"/>
    <w:rsid w:val="002A7129"/>
    <w:rsid w:val="002A77DA"/>
    <w:rsid w:val="002B1C96"/>
    <w:rsid w:val="002B2C28"/>
    <w:rsid w:val="002B4AE0"/>
    <w:rsid w:val="002B743C"/>
    <w:rsid w:val="002C2267"/>
    <w:rsid w:val="002C32DE"/>
    <w:rsid w:val="002C3343"/>
    <w:rsid w:val="002C6433"/>
    <w:rsid w:val="002C6D68"/>
    <w:rsid w:val="002C7FB0"/>
    <w:rsid w:val="002D3610"/>
    <w:rsid w:val="002E015C"/>
    <w:rsid w:val="002E0399"/>
    <w:rsid w:val="002E0F6D"/>
    <w:rsid w:val="002E1617"/>
    <w:rsid w:val="002E77D7"/>
    <w:rsid w:val="002F297F"/>
    <w:rsid w:val="002F3613"/>
    <w:rsid w:val="002F4175"/>
    <w:rsid w:val="002F53A7"/>
    <w:rsid w:val="002F71BE"/>
    <w:rsid w:val="00300B0B"/>
    <w:rsid w:val="003110A7"/>
    <w:rsid w:val="00312FEF"/>
    <w:rsid w:val="00313823"/>
    <w:rsid w:val="003152EC"/>
    <w:rsid w:val="00320F7F"/>
    <w:rsid w:val="00321836"/>
    <w:rsid w:val="00322D33"/>
    <w:rsid w:val="003245E4"/>
    <w:rsid w:val="00324B9C"/>
    <w:rsid w:val="0032511F"/>
    <w:rsid w:val="0032702E"/>
    <w:rsid w:val="003307E9"/>
    <w:rsid w:val="00332530"/>
    <w:rsid w:val="00332FD0"/>
    <w:rsid w:val="003335AC"/>
    <w:rsid w:val="003340B7"/>
    <w:rsid w:val="003366E0"/>
    <w:rsid w:val="003375D0"/>
    <w:rsid w:val="00337B65"/>
    <w:rsid w:val="00337F97"/>
    <w:rsid w:val="00340902"/>
    <w:rsid w:val="00350BBC"/>
    <w:rsid w:val="00356592"/>
    <w:rsid w:val="00357BF7"/>
    <w:rsid w:val="00360B1C"/>
    <w:rsid w:val="00362C6D"/>
    <w:rsid w:val="00370597"/>
    <w:rsid w:val="00370694"/>
    <w:rsid w:val="003709A5"/>
    <w:rsid w:val="00371053"/>
    <w:rsid w:val="00375131"/>
    <w:rsid w:val="0038143D"/>
    <w:rsid w:val="003816F0"/>
    <w:rsid w:val="00381812"/>
    <w:rsid w:val="00381927"/>
    <w:rsid w:val="00384066"/>
    <w:rsid w:val="00393709"/>
    <w:rsid w:val="00394A5C"/>
    <w:rsid w:val="003959D2"/>
    <w:rsid w:val="003975AE"/>
    <w:rsid w:val="003976EE"/>
    <w:rsid w:val="003A6D30"/>
    <w:rsid w:val="003A74B0"/>
    <w:rsid w:val="003A7910"/>
    <w:rsid w:val="003B0208"/>
    <w:rsid w:val="003B72DB"/>
    <w:rsid w:val="003B7F8C"/>
    <w:rsid w:val="003C062A"/>
    <w:rsid w:val="003C1BDE"/>
    <w:rsid w:val="003C23DC"/>
    <w:rsid w:val="003C2C43"/>
    <w:rsid w:val="003C5B67"/>
    <w:rsid w:val="003C5B70"/>
    <w:rsid w:val="003D072C"/>
    <w:rsid w:val="003D4B1A"/>
    <w:rsid w:val="003D5037"/>
    <w:rsid w:val="003D7714"/>
    <w:rsid w:val="003E346D"/>
    <w:rsid w:val="003E3E11"/>
    <w:rsid w:val="003E439F"/>
    <w:rsid w:val="003E55E5"/>
    <w:rsid w:val="003E6080"/>
    <w:rsid w:val="003F092C"/>
    <w:rsid w:val="003F4EC5"/>
    <w:rsid w:val="003F5E47"/>
    <w:rsid w:val="0040128B"/>
    <w:rsid w:val="004012C1"/>
    <w:rsid w:val="00402700"/>
    <w:rsid w:val="0041733C"/>
    <w:rsid w:val="0042102C"/>
    <w:rsid w:val="00422145"/>
    <w:rsid w:val="00431545"/>
    <w:rsid w:val="0043393F"/>
    <w:rsid w:val="0043606D"/>
    <w:rsid w:val="00437180"/>
    <w:rsid w:val="004408BB"/>
    <w:rsid w:val="004422A4"/>
    <w:rsid w:val="00442491"/>
    <w:rsid w:val="004434B5"/>
    <w:rsid w:val="00446B12"/>
    <w:rsid w:val="00446E29"/>
    <w:rsid w:val="00451326"/>
    <w:rsid w:val="00454582"/>
    <w:rsid w:val="0045512A"/>
    <w:rsid w:val="00456615"/>
    <w:rsid w:val="00462797"/>
    <w:rsid w:val="00463820"/>
    <w:rsid w:val="00471BE3"/>
    <w:rsid w:val="00477F3E"/>
    <w:rsid w:val="00481578"/>
    <w:rsid w:val="00482617"/>
    <w:rsid w:val="00483297"/>
    <w:rsid w:val="00483D3B"/>
    <w:rsid w:val="00485CA0"/>
    <w:rsid w:val="00487F81"/>
    <w:rsid w:val="00491599"/>
    <w:rsid w:val="0049291D"/>
    <w:rsid w:val="00493AA7"/>
    <w:rsid w:val="004956AF"/>
    <w:rsid w:val="004A016E"/>
    <w:rsid w:val="004A05EB"/>
    <w:rsid w:val="004A1BDA"/>
    <w:rsid w:val="004A298B"/>
    <w:rsid w:val="004A2F6E"/>
    <w:rsid w:val="004A4604"/>
    <w:rsid w:val="004A5C65"/>
    <w:rsid w:val="004A6F93"/>
    <w:rsid w:val="004B113B"/>
    <w:rsid w:val="004B474E"/>
    <w:rsid w:val="004B5076"/>
    <w:rsid w:val="004B5B08"/>
    <w:rsid w:val="004C497E"/>
    <w:rsid w:val="004D2984"/>
    <w:rsid w:val="004D3510"/>
    <w:rsid w:val="004D3947"/>
    <w:rsid w:val="004D70ED"/>
    <w:rsid w:val="004E3D65"/>
    <w:rsid w:val="004E41FB"/>
    <w:rsid w:val="004E4B2A"/>
    <w:rsid w:val="004E57D1"/>
    <w:rsid w:val="004E592B"/>
    <w:rsid w:val="004E7B95"/>
    <w:rsid w:val="004F06D8"/>
    <w:rsid w:val="004F11BF"/>
    <w:rsid w:val="004F29D9"/>
    <w:rsid w:val="004F57D1"/>
    <w:rsid w:val="004F62D1"/>
    <w:rsid w:val="004F70EA"/>
    <w:rsid w:val="00500B62"/>
    <w:rsid w:val="00510AFA"/>
    <w:rsid w:val="00510E97"/>
    <w:rsid w:val="0051111D"/>
    <w:rsid w:val="005137D4"/>
    <w:rsid w:val="00516545"/>
    <w:rsid w:val="00517776"/>
    <w:rsid w:val="00527598"/>
    <w:rsid w:val="00534798"/>
    <w:rsid w:val="005406A0"/>
    <w:rsid w:val="005411FC"/>
    <w:rsid w:val="00542B4C"/>
    <w:rsid w:val="00542D30"/>
    <w:rsid w:val="0054511E"/>
    <w:rsid w:val="00545A8A"/>
    <w:rsid w:val="00550571"/>
    <w:rsid w:val="00551CF7"/>
    <w:rsid w:val="0055461B"/>
    <w:rsid w:val="005566BC"/>
    <w:rsid w:val="00561C9C"/>
    <w:rsid w:val="005626FB"/>
    <w:rsid w:val="0056498C"/>
    <w:rsid w:val="00565E16"/>
    <w:rsid w:val="0056787A"/>
    <w:rsid w:val="00571676"/>
    <w:rsid w:val="00572B20"/>
    <w:rsid w:val="00573641"/>
    <w:rsid w:val="0057760D"/>
    <w:rsid w:val="00577FE8"/>
    <w:rsid w:val="00583B7C"/>
    <w:rsid w:val="005844C2"/>
    <w:rsid w:val="00584E62"/>
    <w:rsid w:val="00584F53"/>
    <w:rsid w:val="00584F7C"/>
    <w:rsid w:val="0058500D"/>
    <w:rsid w:val="00585682"/>
    <w:rsid w:val="005865B2"/>
    <w:rsid w:val="00586E26"/>
    <w:rsid w:val="00591545"/>
    <w:rsid w:val="00591F6E"/>
    <w:rsid w:val="00596516"/>
    <w:rsid w:val="00597ECC"/>
    <w:rsid w:val="005A179B"/>
    <w:rsid w:val="005A4FF6"/>
    <w:rsid w:val="005A5785"/>
    <w:rsid w:val="005A57FF"/>
    <w:rsid w:val="005B42DB"/>
    <w:rsid w:val="005B4E63"/>
    <w:rsid w:val="005B5C2C"/>
    <w:rsid w:val="005C15E9"/>
    <w:rsid w:val="005C1612"/>
    <w:rsid w:val="005C3C1C"/>
    <w:rsid w:val="005C488F"/>
    <w:rsid w:val="005C49D6"/>
    <w:rsid w:val="005D25E0"/>
    <w:rsid w:val="005D3536"/>
    <w:rsid w:val="005D56A3"/>
    <w:rsid w:val="005D66AA"/>
    <w:rsid w:val="005D7589"/>
    <w:rsid w:val="005E0C55"/>
    <w:rsid w:val="005E23EA"/>
    <w:rsid w:val="005E3901"/>
    <w:rsid w:val="005E3E4A"/>
    <w:rsid w:val="005E4452"/>
    <w:rsid w:val="005E56C3"/>
    <w:rsid w:val="005E7219"/>
    <w:rsid w:val="005F332E"/>
    <w:rsid w:val="005F3CAC"/>
    <w:rsid w:val="005F5B7B"/>
    <w:rsid w:val="005F5CC8"/>
    <w:rsid w:val="005F72E8"/>
    <w:rsid w:val="006014DD"/>
    <w:rsid w:val="006015F8"/>
    <w:rsid w:val="00604BA0"/>
    <w:rsid w:val="0060563D"/>
    <w:rsid w:val="006069AE"/>
    <w:rsid w:val="006101A5"/>
    <w:rsid w:val="00611A28"/>
    <w:rsid w:val="006165E4"/>
    <w:rsid w:val="00617F0F"/>
    <w:rsid w:val="0062296A"/>
    <w:rsid w:val="0064098B"/>
    <w:rsid w:val="006433AE"/>
    <w:rsid w:val="00644036"/>
    <w:rsid w:val="00646805"/>
    <w:rsid w:val="00650986"/>
    <w:rsid w:val="006653C4"/>
    <w:rsid w:val="006678DE"/>
    <w:rsid w:val="00667CCA"/>
    <w:rsid w:val="006709E9"/>
    <w:rsid w:val="00674A6F"/>
    <w:rsid w:val="00674FC5"/>
    <w:rsid w:val="006760FC"/>
    <w:rsid w:val="0068111B"/>
    <w:rsid w:val="00691167"/>
    <w:rsid w:val="00692B8A"/>
    <w:rsid w:val="006961D2"/>
    <w:rsid w:val="006964E4"/>
    <w:rsid w:val="00697A1F"/>
    <w:rsid w:val="006A115C"/>
    <w:rsid w:val="006A3DB0"/>
    <w:rsid w:val="006A46D7"/>
    <w:rsid w:val="006A5702"/>
    <w:rsid w:val="006B00B0"/>
    <w:rsid w:val="006B11A9"/>
    <w:rsid w:val="006B29E6"/>
    <w:rsid w:val="006B3AD6"/>
    <w:rsid w:val="006B5F84"/>
    <w:rsid w:val="006B727E"/>
    <w:rsid w:val="006C3AC1"/>
    <w:rsid w:val="006C6C19"/>
    <w:rsid w:val="006C6F67"/>
    <w:rsid w:val="006C7DAD"/>
    <w:rsid w:val="006C7FAC"/>
    <w:rsid w:val="006D1CB9"/>
    <w:rsid w:val="006D45DE"/>
    <w:rsid w:val="006D497D"/>
    <w:rsid w:val="006D5689"/>
    <w:rsid w:val="006D6B0F"/>
    <w:rsid w:val="006D6BB1"/>
    <w:rsid w:val="006D7980"/>
    <w:rsid w:val="006E149E"/>
    <w:rsid w:val="006E1E84"/>
    <w:rsid w:val="006E31EB"/>
    <w:rsid w:val="006E6596"/>
    <w:rsid w:val="006F00BC"/>
    <w:rsid w:val="006F1E94"/>
    <w:rsid w:val="006F3D77"/>
    <w:rsid w:val="006F40DF"/>
    <w:rsid w:val="006F5216"/>
    <w:rsid w:val="006F5500"/>
    <w:rsid w:val="006F55F9"/>
    <w:rsid w:val="006F607A"/>
    <w:rsid w:val="007005A5"/>
    <w:rsid w:val="00701CE2"/>
    <w:rsid w:val="00703C8A"/>
    <w:rsid w:val="00704833"/>
    <w:rsid w:val="007060D1"/>
    <w:rsid w:val="00710FA7"/>
    <w:rsid w:val="007114F3"/>
    <w:rsid w:val="007120EC"/>
    <w:rsid w:val="00712861"/>
    <w:rsid w:val="00720469"/>
    <w:rsid w:val="00720EBF"/>
    <w:rsid w:val="00722CB1"/>
    <w:rsid w:val="00723119"/>
    <w:rsid w:val="00723B14"/>
    <w:rsid w:val="00724050"/>
    <w:rsid w:val="00725019"/>
    <w:rsid w:val="007252E0"/>
    <w:rsid w:val="007270E7"/>
    <w:rsid w:val="007271CD"/>
    <w:rsid w:val="00732B44"/>
    <w:rsid w:val="00732FA9"/>
    <w:rsid w:val="0073340A"/>
    <w:rsid w:val="007350BB"/>
    <w:rsid w:val="0073784B"/>
    <w:rsid w:val="00741025"/>
    <w:rsid w:val="007443DB"/>
    <w:rsid w:val="00746E46"/>
    <w:rsid w:val="0074729C"/>
    <w:rsid w:val="00747C83"/>
    <w:rsid w:val="007565DF"/>
    <w:rsid w:val="00756936"/>
    <w:rsid w:val="007600A0"/>
    <w:rsid w:val="0076295F"/>
    <w:rsid w:val="007648F6"/>
    <w:rsid w:val="0076604F"/>
    <w:rsid w:val="00767059"/>
    <w:rsid w:val="007670AD"/>
    <w:rsid w:val="00767CF7"/>
    <w:rsid w:val="007725A1"/>
    <w:rsid w:val="007744A4"/>
    <w:rsid w:val="00774AAB"/>
    <w:rsid w:val="0077531B"/>
    <w:rsid w:val="007763D4"/>
    <w:rsid w:val="00781961"/>
    <w:rsid w:val="00785AAD"/>
    <w:rsid w:val="007908CD"/>
    <w:rsid w:val="0079330A"/>
    <w:rsid w:val="00793AD1"/>
    <w:rsid w:val="00793E47"/>
    <w:rsid w:val="007942D5"/>
    <w:rsid w:val="007952D1"/>
    <w:rsid w:val="00796F4D"/>
    <w:rsid w:val="007A002C"/>
    <w:rsid w:val="007A1D7D"/>
    <w:rsid w:val="007A27E4"/>
    <w:rsid w:val="007A4016"/>
    <w:rsid w:val="007A5915"/>
    <w:rsid w:val="007A5C6D"/>
    <w:rsid w:val="007B656E"/>
    <w:rsid w:val="007B75E1"/>
    <w:rsid w:val="007C03B9"/>
    <w:rsid w:val="007C0BB7"/>
    <w:rsid w:val="007C62BC"/>
    <w:rsid w:val="007C66B5"/>
    <w:rsid w:val="007C77C1"/>
    <w:rsid w:val="007C7EA6"/>
    <w:rsid w:val="007D1FD2"/>
    <w:rsid w:val="007D2F34"/>
    <w:rsid w:val="007D5867"/>
    <w:rsid w:val="007D7CCF"/>
    <w:rsid w:val="007E19CB"/>
    <w:rsid w:val="007F3CD1"/>
    <w:rsid w:val="00801467"/>
    <w:rsid w:val="00802984"/>
    <w:rsid w:val="008042E5"/>
    <w:rsid w:val="008113FB"/>
    <w:rsid w:val="00822191"/>
    <w:rsid w:val="00823E39"/>
    <w:rsid w:val="00824CC7"/>
    <w:rsid w:val="0082516E"/>
    <w:rsid w:val="008275F9"/>
    <w:rsid w:val="008309F5"/>
    <w:rsid w:val="00832EBC"/>
    <w:rsid w:val="00833729"/>
    <w:rsid w:val="00840D45"/>
    <w:rsid w:val="0084196E"/>
    <w:rsid w:val="00842170"/>
    <w:rsid w:val="00844477"/>
    <w:rsid w:val="0084569C"/>
    <w:rsid w:val="00846D25"/>
    <w:rsid w:val="0084708C"/>
    <w:rsid w:val="0085063F"/>
    <w:rsid w:val="00851DF0"/>
    <w:rsid w:val="0085231A"/>
    <w:rsid w:val="00855DF9"/>
    <w:rsid w:val="00856BB6"/>
    <w:rsid w:val="00856CE4"/>
    <w:rsid w:val="00860B77"/>
    <w:rsid w:val="0086457E"/>
    <w:rsid w:val="00864856"/>
    <w:rsid w:val="008679F7"/>
    <w:rsid w:val="00870E7C"/>
    <w:rsid w:val="0087167A"/>
    <w:rsid w:val="00872891"/>
    <w:rsid w:val="00876A7D"/>
    <w:rsid w:val="00876A94"/>
    <w:rsid w:val="00876BBD"/>
    <w:rsid w:val="00884746"/>
    <w:rsid w:val="0088687D"/>
    <w:rsid w:val="00890052"/>
    <w:rsid w:val="00891D27"/>
    <w:rsid w:val="00893DDD"/>
    <w:rsid w:val="00895AE1"/>
    <w:rsid w:val="008962AA"/>
    <w:rsid w:val="00896C27"/>
    <w:rsid w:val="008A0F94"/>
    <w:rsid w:val="008A269C"/>
    <w:rsid w:val="008A3875"/>
    <w:rsid w:val="008A44F4"/>
    <w:rsid w:val="008A6DB2"/>
    <w:rsid w:val="008A7804"/>
    <w:rsid w:val="008B0365"/>
    <w:rsid w:val="008B1656"/>
    <w:rsid w:val="008B1A08"/>
    <w:rsid w:val="008B2BF0"/>
    <w:rsid w:val="008B62E1"/>
    <w:rsid w:val="008B62FE"/>
    <w:rsid w:val="008B7D24"/>
    <w:rsid w:val="008C1691"/>
    <w:rsid w:val="008C2717"/>
    <w:rsid w:val="008D6E4C"/>
    <w:rsid w:val="008D7DDA"/>
    <w:rsid w:val="008E43D9"/>
    <w:rsid w:val="008F0715"/>
    <w:rsid w:val="008F1451"/>
    <w:rsid w:val="00902E0C"/>
    <w:rsid w:val="00902FC6"/>
    <w:rsid w:val="00903FDC"/>
    <w:rsid w:val="009047D8"/>
    <w:rsid w:val="0090744F"/>
    <w:rsid w:val="009118F9"/>
    <w:rsid w:val="00925A39"/>
    <w:rsid w:val="009262CD"/>
    <w:rsid w:val="00933F37"/>
    <w:rsid w:val="00934C4F"/>
    <w:rsid w:val="009358DC"/>
    <w:rsid w:val="00943ABB"/>
    <w:rsid w:val="00945E16"/>
    <w:rsid w:val="00953AC7"/>
    <w:rsid w:val="00982E73"/>
    <w:rsid w:val="00983B36"/>
    <w:rsid w:val="0098436C"/>
    <w:rsid w:val="009879C1"/>
    <w:rsid w:val="00993299"/>
    <w:rsid w:val="00993A51"/>
    <w:rsid w:val="00994D31"/>
    <w:rsid w:val="00995494"/>
    <w:rsid w:val="009A0944"/>
    <w:rsid w:val="009A48C3"/>
    <w:rsid w:val="009A5BE4"/>
    <w:rsid w:val="009A6A2A"/>
    <w:rsid w:val="009B1BA2"/>
    <w:rsid w:val="009B3277"/>
    <w:rsid w:val="009C3F48"/>
    <w:rsid w:val="009C5B78"/>
    <w:rsid w:val="009D0615"/>
    <w:rsid w:val="009D0937"/>
    <w:rsid w:val="009D1FB4"/>
    <w:rsid w:val="009D3A65"/>
    <w:rsid w:val="009D5EE1"/>
    <w:rsid w:val="009E0217"/>
    <w:rsid w:val="009E026F"/>
    <w:rsid w:val="009E196C"/>
    <w:rsid w:val="009E19E0"/>
    <w:rsid w:val="009E58A8"/>
    <w:rsid w:val="009E6008"/>
    <w:rsid w:val="009E710A"/>
    <w:rsid w:val="009E7840"/>
    <w:rsid w:val="009F0CAC"/>
    <w:rsid w:val="009F13B5"/>
    <w:rsid w:val="009F1731"/>
    <w:rsid w:val="009F57DC"/>
    <w:rsid w:val="00A0270E"/>
    <w:rsid w:val="00A02751"/>
    <w:rsid w:val="00A03ACA"/>
    <w:rsid w:val="00A1172A"/>
    <w:rsid w:val="00A15DAF"/>
    <w:rsid w:val="00A176FF"/>
    <w:rsid w:val="00A20572"/>
    <w:rsid w:val="00A22CF5"/>
    <w:rsid w:val="00A269DD"/>
    <w:rsid w:val="00A27B1E"/>
    <w:rsid w:val="00A318EE"/>
    <w:rsid w:val="00A32509"/>
    <w:rsid w:val="00A34F87"/>
    <w:rsid w:val="00A36A6B"/>
    <w:rsid w:val="00A37105"/>
    <w:rsid w:val="00A416DB"/>
    <w:rsid w:val="00A465A0"/>
    <w:rsid w:val="00A526BF"/>
    <w:rsid w:val="00A52A49"/>
    <w:rsid w:val="00A55EC8"/>
    <w:rsid w:val="00A61C8E"/>
    <w:rsid w:val="00A62A3F"/>
    <w:rsid w:val="00A62F9D"/>
    <w:rsid w:val="00A649F7"/>
    <w:rsid w:val="00A67A93"/>
    <w:rsid w:val="00A72368"/>
    <w:rsid w:val="00A758A1"/>
    <w:rsid w:val="00A762AC"/>
    <w:rsid w:val="00A76D07"/>
    <w:rsid w:val="00A7742C"/>
    <w:rsid w:val="00A776F0"/>
    <w:rsid w:val="00A81013"/>
    <w:rsid w:val="00A91211"/>
    <w:rsid w:val="00A923B0"/>
    <w:rsid w:val="00A928D7"/>
    <w:rsid w:val="00A92B61"/>
    <w:rsid w:val="00A93AAE"/>
    <w:rsid w:val="00A94818"/>
    <w:rsid w:val="00A95681"/>
    <w:rsid w:val="00A95F58"/>
    <w:rsid w:val="00AA114D"/>
    <w:rsid w:val="00AA3045"/>
    <w:rsid w:val="00AA4C6E"/>
    <w:rsid w:val="00AA7C6C"/>
    <w:rsid w:val="00AB03A4"/>
    <w:rsid w:val="00AB296F"/>
    <w:rsid w:val="00AB2DDE"/>
    <w:rsid w:val="00AB4AA1"/>
    <w:rsid w:val="00AB6951"/>
    <w:rsid w:val="00AB7AD2"/>
    <w:rsid w:val="00AC60DE"/>
    <w:rsid w:val="00AC65D9"/>
    <w:rsid w:val="00AD37A8"/>
    <w:rsid w:val="00AD442C"/>
    <w:rsid w:val="00AD595A"/>
    <w:rsid w:val="00AD7062"/>
    <w:rsid w:val="00AE070D"/>
    <w:rsid w:val="00AE565C"/>
    <w:rsid w:val="00AE5784"/>
    <w:rsid w:val="00AE6A24"/>
    <w:rsid w:val="00AE6AB7"/>
    <w:rsid w:val="00AF1539"/>
    <w:rsid w:val="00AF1977"/>
    <w:rsid w:val="00AF2811"/>
    <w:rsid w:val="00AF70FF"/>
    <w:rsid w:val="00AF764E"/>
    <w:rsid w:val="00B026EA"/>
    <w:rsid w:val="00B0689A"/>
    <w:rsid w:val="00B07262"/>
    <w:rsid w:val="00B072F4"/>
    <w:rsid w:val="00B143A8"/>
    <w:rsid w:val="00B20075"/>
    <w:rsid w:val="00B23CA4"/>
    <w:rsid w:val="00B27AC7"/>
    <w:rsid w:val="00B32DF4"/>
    <w:rsid w:val="00B34426"/>
    <w:rsid w:val="00B34B2D"/>
    <w:rsid w:val="00B35890"/>
    <w:rsid w:val="00B36CBC"/>
    <w:rsid w:val="00B377A4"/>
    <w:rsid w:val="00B4223E"/>
    <w:rsid w:val="00B426D4"/>
    <w:rsid w:val="00B4686C"/>
    <w:rsid w:val="00B5316D"/>
    <w:rsid w:val="00B540B7"/>
    <w:rsid w:val="00B563F1"/>
    <w:rsid w:val="00B61A86"/>
    <w:rsid w:val="00B638C2"/>
    <w:rsid w:val="00B63B4E"/>
    <w:rsid w:val="00B7245C"/>
    <w:rsid w:val="00B76F26"/>
    <w:rsid w:val="00B772BD"/>
    <w:rsid w:val="00B82648"/>
    <w:rsid w:val="00B830DA"/>
    <w:rsid w:val="00B834AE"/>
    <w:rsid w:val="00B84A31"/>
    <w:rsid w:val="00B87033"/>
    <w:rsid w:val="00B92EBD"/>
    <w:rsid w:val="00B9333D"/>
    <w:rsid w:val="00B93533"/>
    <w:rsid w:val="00B94DEE"/>
    <w:rsid w:val="00BA0B8C"/>
    <w:rsid w:val="00BA2357"/>
    <w:rsid w:val="00BA2F51"/>
    <w:rsid w:val="00BA342A"/>
    <w:rsid w:val="00BA4286"/>
    <w:rsid w:val="00BB1F48"/>
    <w:rsid w:val="00BB4175"/>
    <w:rsid w:val="00BB630C"/>
    <w:rsid w:val="00BC0EFC"/>
    <w:rsid w:val="00BC177A"/>
    <w:rsid w:val="00BC5C02"/>
    <w:rsid w:val="00BC6E68"/>
    <w:rsid w:val="00BC75FF"/>
    <w:rsid w:val="00BC7DF5"/>
    <w:rsid w:val="00BD06E7"/>
    <w:rsid w:val="00BD59C9"/>
    <w:rsid w:val="00BD6449"/>
    <w:rsid w:val="00BD6EBF"/>
    <w:rsid w:val="00BE1A33"/>
    <w:rsid w:val="00BE5C7C"/>
    <w:rsid w:val="00BF29EC"/>
    <w:rsid w:val="00BF4375"/>
    <w:rsid w:val="00BF54CC"/>
    <w:rsid w:val="00BF6C0A"/>
    <w:rsid w:val="00C0764E"/>
    <w:rsid w:val="00C07D0E"/>
    <w:rsid w:val="00C121E1"/>
    <w:rsid w:val="00C13B6E"/>
    <w:rsid w:val="00C1474D"/>
    <w:rsid w:val="00C1613D"/>
    <w:rsid w:val="00C17981"/>
    <w:rsid w:val="00C2036E"/>
    <w:rsid w:val="00C2061C"/>
    <w:rsid w:val="00C21B6A"/>
    <w:rsid w:val="00C228F6"/>
    <w:rsid w:val="00C23385"/>
    <w:rsid w:val="00C2588D"/>
    <w:rsid w:val="00C30EF2"/>
    <w:rsid w:val="00C319CC"/>
    <w:rsid w:val="00C33928"/>
    <w:rsid w:val="00C33D27"/>
    <w:rsid w:val="00C352C2"/>
    <w:rsid w:val="00C3634A"/>
    <w:rsid w:val="00C437F1"/>
    <w:rsid w:val="00C47224"/>
    <w:rsid w:val="00C479F9"/>
    <w:rsid w:val="00C5169D"/>
    <w:rsid w:val="00C5181A"/>
    <w:rsid w:val="00C52F4B"/>
    <w:rsid w:val="00C62E4D"/>
    <w:rsid w:val="00C6479B"/>
    <w:rsid w:val="00C71669"/>
    <w:rsid w:val="00C71D60"/>
    <w:rsid w:val="00C733B5"/>
    <w:rsid w:val="00C7402E"/>
    <w:rsid w:val="00C74803"/>
    <w:rsid w:val="00C76133"/>
    <w:rsid w:val="00C77A7C"/>
    <w:rsid w:val="00C8130E"/>
    <w:rsid w:val="00C8573F"/>
    <w:rsid w:val="00C92297"/>
    <w:rsid w:val="00CA338C"/>
    <w:rsid w:val="00CA470D"/>
    <w:rsid w:val="00CA5667"/>
    <w:rsid w:val="00CA598F"/>
    <w:rsid w:val="00CA5A93"/>
    <w:rsid w:val="00CA5D79"/>
    <w:rsid w:val="00CB13FC"/>
    <w:rsid w:val="00CB2B46"/>
    <w:rsid w:val="00CB2FE5"/>
    <w:rsid w:val="00CC24FA"/>
    <w:rsid w:val="00CC3A98"/>
    <w:rsid w:val="00CC69F0"/>
    <w:rsid w:val="00CC7973"/>
    <w:rsid w:val="00CC7C17"/>
    <w:rsid w:val="00CD16C8"/>
    <w:rsid w:val="00CD6055"/>
    <w:rsid w:val="00CD64A2"/>
    <w:rsid w:val="00CD726A"/>
    <w:rsid w:val="00CE1C2F"/>
    <w:rsid w:val="00CF35EB"/>
    <w:rsid w:val="00CF395A"/>
    <w:rsid w:val="00CF44F3"/>
    <w:rsid w:val="00CF668E"/>
    <w:rsid w:val="00D005E8"/>
    <w:rsid w:val="00D024AD"/>
    <w:rsid w:val="00D05ADF"/>
    <w:rsid w:val="00D06248"/>
    <w:rsid w:val="00D10041"/>
    <w:rsid w:val="00D10E44"/>
    <w:rsid w:val="00D2440A"/>
    <w:rsid w:val="00D26225"/>
    <w:rsid w:val="00D26280"/>
    <w:rsid w:val="00D2773B"/>
    <w:rsid w:val="00D31DC5"/>
    <w:rsid w:val="00D35C32"/>
    <w:rsid w:val="00D37871"/>
    <w:rsid w:val="00D37A25"/>
    <w:rsid w:val="00D37F79"/>
    <w:rsid w:val="00D4491C"/>
    <w:rsid w:val="00D507BE"/>
    <w:rsid w:val="00D50A18"/>
    <w:rsid w:val="00D51BC7"/>
    <w:rsid w:val="00D53774"/>
    <w:rsid w:val="00D5382A"/>
    <w:rsid w:val="00D541DC"/>
    <w:rsid w:val="00D54553"/>
    <w:rsid w:val="00D55AE8"/>
    <w:rsid w:val="00D657A8"/>
    <w:rsid w:val="00D67A00"/>
    <w:rsid w:val="00D70EF1"/>
    <w:rsid w:val="00D7102C"/>
    <w:rsid w:val="00D75CEC"/>
    <w:rsid w:val="00D7766F"/>
    <w:rsid w:val="00D80B51"/>
    <w:rsid w:val="00D84872"/>
    <w:rsid w:val="00D8632C"/>
    <w:rsid w:val="00D8644C"/>
    <w:rsid w:val="00D87819"/>
    <w:rsid w:val="00DA07F9"/>
    <w:rsid w:val="00DA20E4"/>
    <w:rsid w:val="00DA3443"/>
    <w:rsid w:val="00DA73D3"/>
    <w:rsid w:val="00DB315F"/>
    <w:rsid w:val="00DB4F89"/>
    <w:rsid w:val="00DC2E1A"/>
    <w:rsid w:val="00DC32F6"/>
    <w:rsid w:val="00DC4159"/>
    <w:rsid w:val="00DC5862"/>
    <w:rsid w:val="00DC6990"/>
    <w:rsid w:val="00DD0DCB"/>
    <w:rsid w:val="00DD4661"/>
    <w:rsid w:val="00DD4A45"/>
    <w:rsid w:val="00DD51B7"/>
    <w:rsid w:val="00DD53CD"/>
    <w:rsid w:val="00DD5D55"/>
    <w:rsid w:val="00DE1432"/>
    <w:rsid w:val="00DE15E4"/>
    <w:rsid w:val="00DE3BD6"/>
    <w:rsid w:val="00DE7EC8"/>
    <w:rsid w:val="00DF124C"/>
    <w:rsid w:val="00DF1BFF"/>
    <w:rsid w:val="00DF4FDB"/>
    <w:rsid w:val="00DF5AC6"/>
    <w:rsid w:val="00DF69BA"/>
    <w:rsid w:val="00DF71D6"/>
    <w:rsid w:val="00E001D4"/>
    <w:rsid w:val="00E01192"/>
    <w:rsid w:val="00E025B4"/>
    <w:rsid w:val="00E0464A"/>
    <w:rsid w:val="00E05FEE"/>
    <w:rsid w:val="00E07C9E"/>
    <w:rsid w:val="00E11757"/>
    <w:rsid w:val="00E11C2B"/>
    <w:rsid w:val="00E138A1"/>
    <w:rsid w:val="00E13919"/>
    <w:rsid w:val="00E1395C"/>
    <w:rsid w:val="00E17153"/>
    <w:rsid w:val="00E20709"/>
    <w:rsid w:val="00E224ED"/>
    <w:rsid w:val="00E32307"/>
    <w:rsid w:val="00E40F2A"/>
    <w:rsid w:val="00E431D6"/>
    <w:rsid w:val="00E546C2"/>
    <w:rsid w:val="00E56F7C"/>
    <w:rsid w:val="00E619E7"/>
    <w:rsid w:val="00E6245D"/>
    <w:rsid w:val="00E63FA3"/>
    <w:rsid w:val="00E707A2"/>
    <w:rsid w:val="00E7237F"/>
    <w:rsid w:val="00E72B80"/>
    <w:rsid w:val="00E75083"/>
    <w:rsid w:val="00E76340"/>
    <w:rsid w:val="00E779E4"/>
    <w:rsid w:val="00E77E01"/>
    <w:rsid w:val="00E80EB2"/>
    <w:rsid w:val="00E813E1"/>
    <w:rsid w:val="00E82DED"/>
    <w:rsid w:val="00E83148"/>
    <w:rsid w:val="00E87BBB"/>
    <w:rsid w:val="00E923C2"/>
    <w:rsid w:val="00E93BB3"/>
    <w:rsid w:val="00E962B0"/>
    <w:rsid w:val="00E96359"/>
    <w:rsid w:val="00E972D1"/>
    <w:rsid w:val="00E973A6"/>
    <w:rsid w:val="00EA06BE"/>
    <w:rsid w:val="00EA16CE"/>
    <w:rsid w:val="00EA2FD1"/>
    <w:rsid w:val="00EA3ABC"/>
    <w:rsid w:val="00EA695D"/>
    <w:rsid w:val="00EB6973"/>
    <w:rsid w:val="00EC038E"/>
    <w:rsid w:val="00EC0558"/>
    <w:rsid w:val="00EC0E2D"/>
    <w:rsid w:val="00EC2F2A"/>
    <w:rsid w:val="00EC3E3F"/>
    <w:rsid w:val="00EC41DF"/>
    <w:rsid w:val="00EC446D"/>
    <w:rsid w:val="00EC5FB3"/>
    <w:rsid w:val="00EC6293"/>
    <w:rsid w:val="00EC7D73"/>
    <w:rsid w:val="00ED4AC1"/>
    <w:rsid w:val="00ED591A"/>
    <w:rsid w:val="00ED79C7"/>
    <w:rsid w:val="00EE5C6F"/>
    <w:rsid w:val="00F00FA2"/>
    <w:rsid w:val="00F023FE"/>
    <w:rsid w:val="00F03373"/>
    <w:rsid w:val="00F04DC6"/>
    <w:rsid w:val="00F05DBA"/>
    <w:rsid w:val="00F0602C"/>
    <w:rsid w:val="00F075F1"/>
    <w:rsid w:val="00F10754"/>
    <w:rsid w:val="00F109FB"/>
    <w:rsid w:val="00F11F54"/>
    <w:rsid w:val="00F12D0E"/>
    <w:rsid w:val="00F15C63"/>
    <w:rsid w:val="00F201BE"/>
    <w:rsid w:val="00F20B6C"/>
    <w:rsid w:val="00F22B5F"/>
    <w:rsid w:val="00F234B2"/>
    <w:rsid w:val="00F250E0"/>
    <w:rsid w:val="00F319C1"/>
    <w:rsid w:val="00F33B4E"/>
    <w:rsid w:val="00F35288"/>
    <w:rsid w:val="00F368D3"/>
    <w:rsid w:val="00F45BF6"/>
    <w:rsid w:val="00F5198D"/>
    <w:rsid w:val="00F52027"/>
    <w:rsid w:val="00F5292C"/>
    <w:rsid w:val="00F56A03"/>
    <w:rsid w:val="00F60FC7"/>
    <w:rsid w:val="00F61153"/>
    <w:rsid w:val="00F67A7B"/>
    <w:rsid w:val="00F67B6C"/>
    <w:rsid w:val="00F7288F"/>
    <w:rsid w:val="00F743EB"/>
    <w:rsid w:val="00F74616"/>
    <w:rsid w:val="00F76289"/>
    <w:rsid w:val="00F76336"/>
    <w:rsid w:val="00F7684D"/>
    <w:rsid w:val="00F90B25"/>
    <w:rsid w:val="00F96AEE"/>
    <w:rsid w:val="00F9737B"/>
    <w:rsid w:val="00FA1378"/>
    <w:rsid w:val="00FA2F17"/>
    <w:rsid w:val="00FA6844"/>
    <w:rsid w:val="00FB0F60"/>
    <w:rsid w:val="00FB360F"/>
    <w:rsid w:val="00FB4C1F"/>
    <w:rsid w:val="00FC1709"/>
    <w:rsid w:val="00FC66DE"/>
    <w:rsid w:val="00FD2DFC"/>
    <w:rsid w:val="00FD58ED"/>
    <w:rsid w:val="00FE0CC4"/>
    <w:rsid w:val="00FE1290"/>
    <w:rsid w:val="00FF065E"/>
    <w:rsid w:val="00FF0DAC"/>
    <w:rsid w:val="00FF1AD6"/>
    <w:rsid w:val="00FF245E"/>
    <w:rsid w:val="00FF4165"/>
    <w:rsid w:val="00FF6B6F"/>
    <w:rsid w:val="00F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F1BDC8D-459B-4AE9-B7B1-D0715EB9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297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397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948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94818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94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A93AAE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DefaultParagraphFont"/>
    <w:uiPriority w:val="99"/>
    <w:rsid w:val="008A7804"/>
    <w:rPr>
      <w:color w:val="0000FF"/>
      <w:u w:val="single"/>
    </w:rPr>
  </w:style>
  <w:style w:type="character" w:styleId="FollowedHyperlink">
    <w:name w:val="FollowedHyperlink"/>
    <w:basedOn w:val="DefaultParagraphFont"/>
    <w:rsid w:val="00402700"/>
    <w:rPr>
      <w:color w:val="800080"/>
      <w:u w:val="single"/>
    </w:rPr>
  </w:style>
  <w:style w:type="character" w:customStyle="1" w:styleId="bodytext1">
    <w:name w:val="bodytext1"/>
    <w:basedOn w:val="DefaultParagraphFont"/>
    <w:rsid w:val="003B72DB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18"/>
      <w:szCs w:val="18"/>
      <w:vertAlign w:val="baseline"/>
    </w:rPr>
  </w:style>
  <w:style w:type="table" w:styleId="DarkList-Accent4">
    <w:name w:val="Dark List Accent 4"/>
    <w:basedOn w:val="TableNormal"/>
    <w:uiPriority w:val="70"/>
    <w:rsid w:val="0054511E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paragraph" w:styleId="BalloonText">
    <w:name w:val="Balloon Text"/>
    <w:basedOn w:val="Normal"/>
    <w:link w:val="BalloonTextChar"/>
    <w:rsid w:val="006B5F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5F84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6B5F84"/>
    <w:pPr>
      <w:ind w:left="720"/>
      <w:contextualSpacing/>
    </w:pPr>
  </w:style>
  <w:style w:type="table" w:styleId="TableColorful1">
    <w:name w:val="Table Colorful 1"/>
    <w:basedOn w:val="TableNormal"/>
    <w:rsid w:val="006A115C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5C0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5C02"/>
    <w:rPr>
      <w:b/>
      <w:bCs/>
      <w:i/>
      <w:iCs/>
      <w:color w:val="4F81BD" w:themeColor="accent1"/>
      <w:sz w:val="24"/>
      <w:szCs w:val="24"/>
      <w:lang w:eastAsia="en-US"/>
    </w:rPr>
  </w:style>
  <w:style w:type="table" w:styleId="DarkList-Accent1">
    <w:name w:val="Dark List Accent 1"/>
    <w:basedOn w:val="TableNormal"/>
    <w:uiPriority w:val="70"/>
    <w:rsid w:val="00AE6A2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paragraph" w:styleId="Title">
    <w:name w:val="Title"/>
    <w:basedOn w:val="Normal"/>
    <w:next w:val="Normal"/>
    <w:link w:val="TitleChar"/>
    <w:qFormat/>
    <w:rsid w:val="00D864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D864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table" w:styleId="TableClassic3">
    <w:name w:val="Table Classic 3"/>
    <w:basedOn w:val="TableNormal"/>
    <w:rsid w:val="006678DE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BB630C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630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E3901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5E3901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0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\Downloads\Scout%20Group%20Plan%20(Short)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2C7D5-2AE0-4CD1-9187-0F49D7F4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Scout Group Plan (Short) - Template</Template>
  <TotalTime>2</TotalTime>
  <Pages>10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Sport for LIfe</Company>
  <LinksUpToDate>false</LinksUpToDate>
  <CharactersWithSpaces>4139</CharactersWithSpaces>
  <SharedDoc>false</SharedDoc>
  <HLinks>
    <vt:vector size="42" baseType="variant">
      <vt:variant>
        <vt:i4>6881345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_Customers</vt:lpwstr>
      </vt:variant>
      <vt:variant>
        <vt:i4>589866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_Branding</vt:lpwstr>
      </vt:variant>
      <vt:variant>
        <vt:i4>7602255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_Marketing</vt:lpwstr>
      </vt:variant>
      <vt:variant>
        <vt:i4>1179660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_Web_Site</vt:lpwstr>
      </vt:variant>
      <vt:variant>
        <vt:i4>262151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_Sales_Tools</vt:lpwstr>
      </vt:variant>
      <vt:variant>
        <vt:i4>7667809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_New_Sales</vt:lpwstr>
      </vt:variant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_Customers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Thompson</dc:creator>
  <cp:lastModifiedBy>G H</cp:lastModifiedBy>
  <cp:revision>3</cp:revision>
  <cp:lastPrinted>2016-09-11T08:06:00Z</cp:lastPrinted>
  <dcterms:created xsi:type="dcterms:W3CDTF">2018-11-06T08:39:00Z</dcterms:created>
  <dcterms:modified xsi:type="dcterms:W3CDTF">2018-11-06T08:41:00Z</dcterms:modified>
</cp:coreProperties>
</file>